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A00" w:rsidRDefault="00ED0A00" w:rsidP="00F5083E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Formatting an APA Style Paper</w:t>
      </w:r>
    </w:p>
    <w:p w:rsidR="00ED0A00" w:rsidRDefault="00ED0A00" w:rsidP="00F5083E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Using Microsoft Word 2010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>In order to save yourself time when writing an APA paper, you can create a template that can be used for every paper.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Open up a new document by clicking on </w:t>
      </w:r>
      <w:r w:rsidRPr="00BE1BF6">
        <w:rPr>
          <w:rFonts w:ascii="Arial" w:hAnsi="Arial" w:cs="Arial"/>
          <w:b/>
        </w:rPr>
        <w:t>All Programs</w:t>
      </w:r>
      <w:r>
        <w:rPr>
          <w:rFonts w:ascii="Arial" w:hAnsi="Arial" w:cs="Arial"/>
        </w:rPr>
        <w:t>, then select Microsoft Office,  and  select Word 2010. You now have a blank document.</w:t>
      </w:r>
    </w:p>
    <w:p w:rsidR="00ED0A00" w:rsidRDefault="00ED0A00">
      <w:pPr>
        <w:rPr>
          <w:rFonts w:ascii="Arial" w:hAnsi="Arial" w:cs="Arial"/>
          <w:b/>
          <w:sz w:val="28"/>
          <w:szCs w:val="28"/>
        </w:rPr>
      </w:pPr>
    </w:p>
    <w:p w:rsidR="00ED0A00" w:rsidRPr="00CE5C50" w:rsidRDefault="00ED0A00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Setting the font</w:t>
      </w:r>
    </w:p>
    <w:p w:rsidR="00ED0A00" w:rsidRDefault="00ED0A00">
      <w:pPr>
        <w:rPr>
          <w:rFonts w:ascii="Arial" w:hAnsi="Arial" w:cs="Arial"/>
        </w:rPr>
      </w:pPr>
      <w:r w:rsidRPr="009178E6">
        <w:rPr>
          <w:rFonts w:ascii="Arial" w:hAnsi="Arial" w:cs="Arial"/>
        </w:rPr>
        <w:t>The d</w:t>
      </w:r>
      <w:r>
        <w:rPr>
          <w:rFonts w:ascii="Arial" w:hAnsi="Arial" w:cs="Arial"/>
        </w:rPr>
        <w:t xml:space="preserve">efault for Word 2010 is Calibri, font size 11, but APA format requires Times New Roman, size 12 font.  To change the font, 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the </w:t>
      </w:r>
      <w:r w:rsidRPr="00CB6A64">
        <w:rPr>
          <w:rFonts w:ascii="Arial" w:hAnsi="Arial" w:cs="Arial"/>
          <w:b/>
        </w:rPr>
        <w:t>Home</w:t>
      </w:r>
      <w:r w:rsidRPr="00BE1BF6">
        <w:rPr>
          <w:rFonts w:ascii="Arial" w:hAnsi="Arial" w:cs="Arial"/>
        </w:rPr>
        <w:t>tab</w:t>
      </w:r>
      <w:r>
        <w:rPr>
          <w:rFonts w:ascii="Arial" w:hAnsi="Arial" w:cs="Arial"/>
        </w:rPr>
        <w:t>, select Times New Roman, Size 12 from the dropdown menu.</w: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71.75pt;margin-top:45.45pt;width:.05pt;height:46.75pt;flip:y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" strokecolor="red" strokeweight="2pt">
            <v:stroke endarrow="block"/>
          </v:shape>
        </w:pict>
      </w:r>
      <w:r>
        <w:rPr>
          <w:noProof/>
        </w:rPr>
        <w:pict>
          <v:shape id="AutoShape 3" o:spid="_x0000_s1027" type="#_x0000_t32" style="position:absolute;margin-left:94.5pt;margin-top:45.45pt;width:0;height:46.75pt;flip:y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" strokecolor="red" strokeweight="2pt">
            <v:stroke endarrow="block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489.75pt;height:69.75pt;visibility:visible">
            <v:imagedata r:id="rId6" o:title="" cropbottom="56806f" cropleft="1253f"/>
          </v:shape>
        </w:pic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  <w:b/>
          <w:sz w:val="28"/>
          <w:szCs w:val="28"/>
        </w:rPr>
      </w:pPr>
    </w:p>
    <w:p w:rsidR="00ED0A00" w:rsidRPr="00CE5C50" w:rsidRDefault="00ED0A00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Set the margins and spacing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Pr="003D1B77">
        <w:rPr>
          <w:rFonts w:ascii="Arial" w:hAnsi="Arial" w:cs="Arial"/>
          <w:b/>
        </w:rPr>
        <w:t>Page Layout</w:t>
      </w:r>
      <w:r>
        <w:rPr>
          <w:rFonts w:ascii="Arial" w:hAnsi="Arial" w:cs="Arial"/>
        </w:rPr>
        <w:t xml:space="preserve"> tab</w:t>
      </w:r>
    </w:p>
    <w:p w:rsidR="00ED0A00" w:rsidRDefault="00ED0A0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3D1B77">
        <w:rPr>
          <w:rFonts w:ascii="Arial" w:hAnsi="Arial" w:cs="Arial"/>
          <w:b/>
        </w:rPr>
        <w:t>Margins</w:t>
      </w:r>
    </w:p>
    <w:p w:rsidR="00ED0A00" w:rsidRDefault="00ED0A00">
      <w:pPr>
        <w:rPr>
          <w:rFonts w:ascii="Arial" w:hAnsi="Arial" w:cs="Arial"/>
          <w:b/>
        </w:rPr>
      </w:pPr>
    </w:p>
    <w:p w:rsidR="00ED0A00" w:rsidRPr="003D1B77" w:rsidRDefault="00ED0A00">
      <w:pPr>
        <w:rPr>
          <w:rFonts w:ascii="Arial" w:hAnsi="Arial" w:cs="Arial"/>
          <w:b/>
        </w:rPr>
      </w:pPr>
      <w:r>
        <w:rPr>
          <w:noProof/>
        </w:rPr>
        <w:pict>
          <v:shape id="AutoShape 5" o:spid="_x0000_s1028" type="#_x0000_t32" style="position:absolute;margin-left:6pt;margin-top:41.8pt;width:41.25pt;height:52.9pt;flip:y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wiQwIAAG0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" strokecolor="red" strokeweight="2pt">
            <v:stroke endarrow="block"/>
          </v:shape>
        </w:pict>
      </w:r>
      <w:r>
        <w:rPr>
          <w:noProof/>
        </w:rPr>
        <w:pict>
          <v:shape id="Picture 11" o:spid="_x0000_i1026" type="#_x0000_t75" style="width:490.5pt;height:69.75pt;visibility:visible">
            <v:imagedata r:id="rId7" o:title="" cropbottom="53871f" cropright="-1420f"/>
          </v:shape>
        </w:pic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8650AD">
        <w:rPr>
          <w:rFonts w:ascii="Arial" w:hAnsi="Arial" w:cs="Arial"/>
          <w:b/>
        </w:rPr>
        <w:t>Normal</w:t>
      </w:r>
      <w:r>
        <w:rPr>
          <w:rFonts w:ascii="Arial" w:hAnsi="Arial" w:cs="Arial"/>
        </w:rPr>
        <w:t xml:space="preserve"> (1 inch on all sides)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>Your margins should now be set correctly.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Pr="008650AD">
        <w:rPr>
          <w:rFonts w:ascii="Arial" w:hAnsi="Arial" w:cs="Arial"/>
          <w:b/>
        </w:rPr>
        <w:t>Paragraph</w:t>
      </w:r>
      <w:r>
        <w:rPr>
          <w:rFonts w:ascii="Arial" w:hAnsi="Arial" w:cs="Arial"/>
        </w:rPr>
        <w:t xml:space="preserve"> group, click the arrow in the lower right corner.</w: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>
        <w:rPr>
          <w:noProof/>
        </w:rPr>
        <w:pict>
          <v:shape id="AutoShape 6" o:spid="_x0000_s1029" type="#_x0000_t32" style="position:absolute;margin-left:317.3pt;margin-top:56.35pt;width:25.4pt;height:36pt;flip:x 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" strokecolor="red" strokeweight="2pt">
            <v:stroke endarrow="block"/>
          </v:shape>
        </w:pict>
      </w:r>
      <w:r>
        <w:rPr>
          <w:noProof/>
        </w:rPr>
        <w:pict>
          <v:shape id="Picture 12" o:spid="_x0000_i1027" type="#_x0000_t75" style="width:460.5pt;height:54pt;visibility:visible">
            <v:imagedata r:id="rId8" o:title="" cropbottom="56738f" cropright="-27f"/>
          </v:shape>
        </w:pic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781FE5">
        <w:rPr>
          <w:rFonts w:ascii="Arial" w:hAnsi="Arial" w:cs="Arial"/>
          <w:b/>
        </w:rPr>
        <w:t>Paragraph box</w:t>
      </w:r>
      <w:r>
        <w:rPr>
          <w:rFonts w:ascii="Arial" w:hAnsi="Arial" w:cs="Arial"/>
        </w:rPr>
        <w:t xml:space="preserve"> will appear.</w:t>
      </w:r>
    </w:p>
    <w:p w:rsidR="00ED0A00" w:rsidRDefault="00ED0A00">
      <w:pPr>
        <w:rPr>
          <w:rFonts w:ascii="Arial" w:hAnsi="Arial" w:cs="Arial"/>
        </w:rPr>
      </w:pPr>
      <w:r>
        <w:rPr>
          <w:noProof/>
        </w:rPr>
        <w:pict>
          <v:shape id="AutoShape 12" o:spid="_x0000_s1030" type="#_x0000_t32" style="position:absolute;margin-left:89.25pt;margin-top:196.45pt;width:38.25pt;height:35.25pt;flip:x 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" strokecolor="red" strokeweight="2pt">
            <v:stroke endarrow="block"/>
          </v:shape>
        </w:pict>
      </w:r>
      <w:r>
        <w:rPr>
          <w:noProof/>
        </w:rPr>
        <w:pict>
          <v:shape id="AutoShape 7" o:spid="_x0000_s1031" type="#_x0000_t32" style="position:absolute;margin-left:176.25pt;margin-top:196.45pt;width:27.75pt;height:27pt;flip:x 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" strokecolor="red" strokeweight="2pt">
            <v:stroke endarrow="block"/>
          </v:shape>
        </w:pict>
      </w:r>
      <w:r w:rsidRPr="008C633D">
        <w:rPr>
          <w:rFonts w:ascii="Arial" w:hAnsi="Arial" w:cs="Arial"/>
          <w:noProof/>
        </w:rPr>
        <w:pict>
          <v:shape id="Picture 7" o:spid="_x0000_i1028" type="#_x0000_t75" style="width:230.25pt;height:324pt;visibility:visible">
            <v:imagedata r:id="rId9" o:title="" croptop="12783f" cropbottom="16811f" cropleft="22054f" cropright="21634f"/>
          </v:shape>
        </w:pic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Pr="008650AD">
        <w:rPr>
          <w:rFonts w:ascii="Arial" w:hAnsi="Arial" w:cs="Arial"/>
          <w:b/>
        </w:rPr>
        <w:t>Spacing</w:t>
      </w:r>
      <w:r>
        <w:rPr>
          <w:rFonts w:ascii="Arial" w:hAnsi="Arial" w:cs="Arial"/>
        </w:rPr>
        <w:t>, the default setting for “After” is 10.  This will cause the spacing after a hard return, such as at the end of a paragraph, to be almost triple-spaced rather than double-spaced. Change the 10 to a 0.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Pr="00781FE5">
        <w:rPr>
          <w:rFonts w:ascii="Arial" w:hAnsi="Arial" w:cs="Arial"/>
          <w:b/>
        </w:rPr>
        <w:t>Line spacing</w:t>
      </w:r>
      <w:r>
        <w:rPr>
          <w:rFonts w:ascii="Arial" w:hAnsi="Arial" w:cs="Arial"/>
        </w:rPr>
        <w:t xml:space="preserve">, choose </w:t>
      </w:r>
      <w:r w:rsidRPr="00211046">
        <w:rPr>
          <w:rFonts w:ascii="Arial" w:hAnsi="Arial" w:cs="Arial"/>
          <w:b/>
        </w:rPr>
        <w:t>Double</w:t>
      </w:r>
      <w:r>
        <w:rPr>
          <w:rFonts w:ascii="Arial" w:hAnsi="Arial" w:cs="Arial"/>
        </w:rPr>
        <w:t xml:space="preserve"> from the dropdown menu.Click </w:t>
      </w:r>
      <w:r w:rsidRPr="004154EA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.</w:t>
      </w:r>
    </w:p>
    <w:p w:rsidR="00ED0A00" w:rsidRPr="00CE5C50" w:rsidRDefault="00ED0A00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Running Head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>APA requires that the header field contain a Running head in the header field.  To insert the running head: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CE5C50">
        <w:rPr>
          <w:rFonts w:ascii="Arial" w:hAnsi="Arial" w:cs="Arial"/>
          <w:b/>
        </w:rPr>
        <w:t>Insert</w:t>
      </w:r>
    </w:p>
    <w:p w:rsidR="00ED0A00" w:rsidRDefault="00ED0A0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Select </w:t>
      </w:r>
      <w:r w:rsidRPr="00CE5C50">
        <w:rPr>
          <w:rFonts w:ascii="Arial" w:hAnsi="Arial" w:cs="Arial"/>
          <w:b/>
        </w:rPr>
        <w:t>Header</w:t>
      </w:r>
    </w:p>
    <w:p w:rsidR="00ED0A00" w:rsidRDefault="00ED0A00">
      <w:pPr>
        <w:rPr>
          <w:rFonts w:ascii="Arial" w:hAnsi="Arial" w:cs="Arial"/>
          <w:b/>
        </w:rPr>
      </w:pPr>
      <w:r>
        <w:rPr>
          <w:noProof/>
        </w:rPr>
        <w:pict>
          <v:shape id="AutoShape 8" o:spid="_x0000_s1032" type="#_x0000_t32" style="position:absolute;margin-left:278.25pt;margin-top:52.3pt;width:0;height:52.5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" strokecolor="red" strokeweight="1.5pt">
            <v:stroke endarrow="block"/>
          </v:shape>
        </w:pict>
      </w:r>
      <w:r>
        <w:rPr>
          <w:noProof/>
        </w:rPr>
        <w:pict>
          <v:shape id="Picture 15" o:spid="_x0000_i1029" type="#_x0000_t75" style="width:499.5pt;height:54pt;visibility:visible">
            <v:imagedata r:id="rId10" o:title="" cropbottom="56998f" cropright="34f"/>
          </v:shape>
        </w:pict>
      </w:r>
    </w:p>
    <w:p w:rsidR="00ED0A00" w:rsidRDefault="00ED0A00">
      <w:pPr>
        <w:rPr>
          <w:rFonts w:ascii="Arial" w:hAnsi="Arial" w:cs="Arial"/>
          <w:b/>
        </w:rPr>
      </w:pPr>
    </w:p>
    <w:p w:rsidR="00ED0A00" w:rsidRDefault="00ED0A00">
      <w:pPr>
        <w:rPr>
          <w:rFonts w:ascii="Arial" w:hAnsi="Arial" w:cs="Arial"/>
        </w:rPr>
      </w:pPr>
    </w:p>
    <w:p w:rsidR="00ED0A00" w:rsidRDefault="00ED0A00" w:rsidP="0073117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731172">
        <w:rPr>
          <w:rFonts w:ascii="Arial" w:hAnsi="Arial" w:cs="Arial"/>
          <w:b/>
        </w:rPr>
        <w:t>Edit Header</w:t>
      </w:r>
    </w:p>
    <w:p w:rsidR="00ED0A00" w:rsidRDefault="00ED0A00" w:rsidP="00731172">
      <w:pPr>
        <w:rPr>
          <w:rFonts w:ascii="Arial" w:hAnsi="Arial" w:cs="Arial"/>
          <w:b/>
        </w:rPr>
      </w:pPr>
    </w:p>
    <w:p w:rsidR="00ED0A00" w:rsidRDefault="00ED0A00" w:rsidP="00731172">
      <w:pPr>
        <w:rPr>
          <w:rFonts w:ascii="Arial" w:hAnsi="Arial" w:cs="Arial"/>
          <w:b/>
        </w:rPr>
      </w:pPr>
      <w:r>
        <w:rPr>
          <w:noProof/>
        </w:rPr>
        <w:pict>
          <v:shape id="AutoShape 21" o:spid="_x0000_s1033" type="#_x0000_t32" style="position:absolute;margin-left:228pt;margin-top:294.5pt;width:45.75pt;height:.0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" strokecolor="red" strokeweight="3pt">
            <v:stroke endarrow="block"/>
          </v:shape>
        </w:pict>
      </w:r>
      <w:r>
        <w:rPr>
          <w:noProof/>
        </w:rPr>
        <w:pict>
          <v:shape id="Picture 16" o:spid="_x0000_i1030" type="#_x0000_t75" style="width:444.75pt;height:316.5pt;visibility:visible">
            <v:imagedata r:id="rId11" o:title="" croptop="-3004f" cropbottom="11162f" cropright="9376f"/>
          </v:shape>
        </w:pict>
      </w:r>
    </w:p>
    <w:p w:rsidR="00ED0A00" w:rsidRDefault="00ED0A00" w:rsidP="00731172">
      <w:pPr>
        <w:rPr>
          <w:rFonts w:ascii="Arial" w:hAnsi="Arial" w:cs="Arial"/>
          <w:b/>
        </w:rPr>
      </w:pPr>
    </w:p>
    <w:p w:rsidR="00ED0A00" w:rsidRDefault="00ED0A00" w:rsidP="00731172">
      <w:pPr>
        <w:rPr>
          <w:rFonts w:ascii="Arial" w:hAnsi="Arial" w:cs="Arial"/>
        </w:rPr>
      </w:pPr>
      <w:r>
        <w:rPr>
          <w:rFonts w:ascii="Arial" w:hAnsi="Arial" w:cs="Arial"/>
        </w:rPr>
        <w:t>The following will appear:</w:t>
      </w:r>
    </w:p>
    <w:p w:rsidR="00ED0A00" w:rsidRDefault="00ED0A00" w:rsidP="00731172">
      <w:pPr>
        <w:rPr>
          <w:rFonts w:ascii="Arial" w:hAnsi="Arial" w:cs="Arial"/>
        </w:rPr>
      </w:pPr>
    </w:p>
    <w:p w:rsidR="00ED0A00" w:rsidRDefault="00ED0A00" w:rsidP="00731172">
      <w:pPr>
        <w:rPr>
          <w:rFonts w:ascii="Arial" w:hAnsi="Arial" w:cs="Arial"/>
        </w:rPr>
      </w:pPr>
      <w:r>
        <w:rPr>
          <w:noProof/>
        </w:rPr>
        <w:pict>
          <v:shape id="AutoShape 9" o:spid="_x0000_s1034" type="#_x0000_t32" style="position:absolute;margin-left:186pt;margin-top:24.85pt;width:20.25pt;height:26.25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" strokecolor="red" strokeweight="1.5pt">
            <v:stroke endarrow="block"/>
          </v:shape>
        </w:pict>
      </w:r>
      <w:r>
        <w:rPr>
          <w:noProof/>
        </w:rPr>
        <w:pict>
          <v:shape id="Picture 18" o:spid="_x0000_i1031" type="#_x0000_t75" style="width:489.75pt;height:45.75pt;visibility:visible">
            <v:imagedata r:id="rId12" o:title="" cropbottom="56256f"/>
          </v:shape>
        </w:pict>
      </w:r>
    </w:p>
    <w:p w:rsidR="00ED0A00" w:rsidRDefault="00ED0A00" w:rsidP="00731172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running head has a different format on the title page. 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Pr="00CE5C50">
        <w:rPr>
          <w:rFonts w:ascii="Arial" w:hAnsi="Arial" w:cs="Arial"/>
          <w:b/>
        </w:rPr>
        <w:t>Options</w:t>
      </w:r>
      <w:r>
        <w:rPr>
          <w:rFonts w:ascii="Arial" w:hAnsi="Arial" w:cs="Arial"/>
        </w:rPr>
        <w:t xml:space="preserve"> panel, click </w:t>
      </w:r>
      <w:r w:rsidRPr="00CE5C50">
        <w:rPr>
          <w:rFonts w:ascii="Arial" w:hAnsi="Arial" w:cs="Arial"/>
          <w:b/>
        </w:rPr>
        <w:t>Different First Page</w:t>
      </w:r>
      <w:r>
        <w:rPr>
          <w:rFonts w:ascii="Arial" w:hAnsi="Arial" w:cs="Arial"/>
        </w:rPr>
        <w:t xml:space="preserve">.  A check mark should appear in the box next to it.  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>Type: Running head: SHORT TITLE LESS THAN 50 CHARACTERS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Tab over to the 1” right margin (should take 1 or 2 tabs) 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Page Number</w:t>
      </w:r>
      <w:r>
        <w:rPr>
          <w:rFonts w:ascii="Arial" w:hAnsi="Arial" w:cs="Arial"/>
        </w:rPr>
        <w:t xml:space="preserve"> (from the far left pane)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Current Position</w:t>
      </w:r>
    </w:p>
    <w:p w:rsidR="00ED0A00" w:rsidRDefault="00ED0A0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Plain Number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page number will be placed where the cursor is. </w:t>
      </w:r>
    </w:p>
    <w:p w:rsidR="00ED0A00" w:rsidRDefault="00ED0A00" w:rsidP="000D2A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781FE5">
        <w:rPr>
          <w:rFonts w:ascii="Arial" w:hAnsi="Arial" w:cs="Arial"/>
          <w:b/>
        </w:rPr>
        <w:t>Home</w:t>
      </w:r>
    </w:p>
    <w:p w:rsidR="00ED0A00" w:rsidRDefault="00ED0A00" w:rsidP="002110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change the font to Times New Roman, size 12: </w:t>
      </w:r>
    </w:p>
    <w:p w:rsidR="00ED0A00" w:rsidRDefault="00ED0A00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 xml:space="preserve">Select </w:t>
      </w:r>
      <w:r>
        <w:rPr>
          <w:rFonts w:ascii="Arial" w:hAnsi="Arial" w:cs="Arial"/>
        </w:rPr>
        <w:t xml:space="preserve">(far right), then choose </w:t>
      </w:r>
      <w:r w:rsidRPr="000D2A8C">
        <w:rPr>
          <w:rFonts w:ascii="Arial" w:hAnsi="Arial" w:cs="Arial"/>
          <w:b/>
        </w:rPr>
        <w:t>Select All</w:t>
      </w:r>
      <w:r>
        <w:rPr>
          <w:rFonts w:ascii="Arial" w:hAnsi="Arial" w:cs="Arial"/>
        </w:rPr>
        <w:t xml:space="preserve">. </w:t>
      </w:r>
    </w:p>
    <w:p w:rsidR="00ED0A00" w:rsidRDefault="00ED0A00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From the dropdown menu (far left), choose Times New Roman, Size 12.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>Your page should look like this:</w:t>
      </w:r>
    </w:p>
    <w:p w:rsidR="00ED0A00" w:rsidRPr="000E287E" w:rsidRDefault="00ED0A00">
      <w:pPr>
        <w:rPr>
          <w:rFonts w:ascii="Arial" w:hAnsi="Arial" w:cs="Arial"/>
          <w:b/>
        </w:rPr>
      </w:pPr>
      <w:r>
        <w:rPr>
          <w:noProof/>
        </w:rPr>
        <w:pict>
          <v:shape id="Picture 1" o:spid="_x0000_i1032" type="#_x0000_t75" style="width:462pt;height:108pt;visibility:visible">
            <v:imagedata r:id="rId13" o:title="" cropbottom="46229f" cropright="-130f"/>
          </v:shape>
        </w:pic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>Double click in the body to exit the header.</w:t>
      </w:r>
    </w:p>
    <w:p w:rsidR="00ED0A00" w:rsidRPr="00CE5C50" w:rsidRDefault="00ED0A00" w:rsidP="006D0A7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Create Page 1:  </w:t>
      </w:r>
      <w:r w:rsidRPr="00CE5C50">
        <w:rPr>
          <w:rFonts w:ascii="Arial" w:hAnsi="Arial" w:cs="Arial"/>
          <w:b/>
          <w:sz w:val="28"/>
          <w:szCs w:val="28"/>
        </w:rPr>
        <w:t>Title Page</w:t>
      </w:r>
    </w:p>
    <w:p w:rsidR="00ED0A00" w:rsidRDefault="00ED0A00" w:rsidP="006D0A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Go to the </w:t>
      </w:r>
      <w:r w:rsidRPr="004F4A67">
        <w:rPr>
          <w:rFonts w:ascii="Arial" w:hAnsi="Arial" w:cs="Arial"/>
          <w:b/>
        </w:rPr>
        <w:t xml:space="preserve">Paragraph </w:t>
      </w:r>
      <w:r>
        <w:rPr>
          <w:rFonts w:ascii="Arial" w:hAnsi="Arial" w:cs="Arial"/>
          <w:b/>
        </w:rPr>
        <w:t>Panel</w:t>
      </w:r>
      <w:r>
        <w:rPr>
          <w:rFonts w:ascii="Arial" w:hAnsi="Arial" w:cs="Arial"/>
        </w:rPr>
        <w:t xml:space="preserve"> and click the </w:t>
      </w:r>
      <w:r w:rsidRPr="004F4A67">
        <w:rPr>
          <w:rFonts w:ascii="Arial" w:hAnsi="Arial" w:cs="Arial"/>
          <w:b/>
        </w:rPr>
        <w:t>Center</w:t>
      </w:r>
      <w:r>
        <w:rPr>
          <w:rFonts w:ascii="Arial" w:hAnsi="Arial" w:cs="Arial"/>
        </w:rPr>
        <w:t xml:space="preserve"> button (second from left)</w:t>
      </w:r>
    </w:p>
    <w:p w:rsidR="00ED0A00" w:rsidRDefault="00ED0A00" w:rsidP="006D0A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Hit </w:t>
      </w:r>
      <w:r w:rsidRPr="00211046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 xml:space="preserve"> 8 times, type:</w:t>
      </w:r>
    </w:p>
    <w:p w:rsidR="00ED0A00" w:rsidRDefault="00ED0A00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Title (Press</w:t>
      </w:r>
      <w:r w:rsidRPr="00211046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>)</w:t>
      </w:r>
    </w:p>
    <w:p w:rsidR="00ED0A00" w:rsidRDefault="00ED0A00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Your name (Press </w:t>
      </w:r>
      <w:r w:rsidRPr="00211046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>)</w:t>
      </w:r>
    </w:p>
    <w:p w:rsidR="00ED0A00" w:rsidRDefault="00ED0A00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The university name (Press </w:t>
      </w:r>
      <w:r w:rsidRPr="00211046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>)</w:t>
      </w:r>
    </w:p>
    <w:p w:rsidR="00ED0A00" w:rsidRDefault="00ED0A00">
      <w:pPr>
        <w:rPr>
          <w:rFonts w:ascii="Arial" w:hAnsi="Arial" w:cs="Arial"/>
          <w:b/>
          <w:sz w:val="28"/>
          <w:szCs w:val="28"/>
        </w:rPr>
      </w:pPr>
    </w:p>
    <w:p w:rsidR="00ED0A00" w:rsidRPr="00CE5C50" w:rsidRDefault="00ED0A00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Creating a header for the remain</w:t>
      </w:r>
      <w:r>
        <w:rPr>
          <w:rFonts w:ascii="Arial" w:hAnsi="Arial" w:cs="Arial"/>
          <w:b/>
          <w:sz w:val="28"/>
          <w:szCs w:val="28"/>
        </w:rPr>
        <w:t>ing pages of</w:t>
      </w:r>
      <w:r w:rsidRPr="00CE5C50">
        <w:rPr>
          <w:rFonts w:ascii="Arial" w:hAnsi="Arial" w:cs="Arial"/>
          <w:b/>
          <w:sz w:val="28"/>
          <w:szCs w:val="28"/>
        </w:rPr>
        <w:t xml:space="preserve"> the paper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words “Running head” should not appear on any page except the title page. Therefore, a different header needs to be created on the second page. 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Insert</w:t>
      </w:r>
      <w:r>
        <w:rPr>
          <w:rFonts w:ascii="Arial" w:hAnsi="Arial" w:cs="Arial"/>
          <w:b/>
        </w:rPr>
        <w:t xml:space="preserve"> Tab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Page Break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Header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Edit Header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>Type your header:  SHORT TITLE LESS THAN 50 CHARACTERS</w:t>
      </w:r>
    </w:p>
    <w:p w:rsidR="00ED0A00" w:rsidRDefault="00ED0A00">
      <w:pPr>
        <w:rPr>
          <w:rFonts w:ascii="Arial" w:hAnsi="Arial" w:cs="Arial"/>
        </w:rPr>
      </w:pPr>
      <w:r w:rsidRPr="00211046">
        <w:rPr>
          <w:rFonts w:ascii="Arial" w:hAnsi="Arial" w:cs="Arial"/>
          <w:b/>
        </w:rPr>
        <w:t>Tab</w:t>
      </w:r>
      <w:r>
        <w:rPr>
          <w:rFonts w:ascii="Arial" w:hAnsi="Arial" w:cs="Arial"/>
        </w:rPr>
        <w:t xml:space="preserve"> over to the 1” right margin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Page Number</w:t>
      </w:r>
      <w:r>
        <w:rPr>
          <w:rFonts w:ascii="Arial" w:hAnsi="Arial" w:cs="Arial"/>
        </w:rPr>
        <w:t xml:space="preserve"> (from far left pane)</w:t>
      </w: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Current Position</w:t>
      </w:r>
    </w:p>
    <w:p w:rsidR="00ED0A00" w:rsidRDefault="00ED0A00" w:rsidP="00EA1E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Plain Number</w:t>
      </w:r>
      <w:r>
        <w:rPr>
          <w:rFonts w:ascii="Arial" w:hAnsi="Arial" w:cs="Arial"/>
        </w:rPr>
        <w:t xml:space="preserve">. The page number will be placed where the cursor is.  </w:t>
      </w:r>
    </w:p>
    <w:p w:rsidR="00ED0A00" w:rsidRPr="000D2A8C" w:rsidRDefault="00ED0A00" w:rsidP="00EA1E4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Home</w:t>
      </w:r>
    </w:p>
    <w:p w:rsidR="00ED0A00" w:rsidRDefault="00ED0A00" w:rsidP="00ED00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change the font to Times New Roman, size 12: </w:t>
      </w:r>
    </w:p>
    <w:p w:rsidR="00ED0A00" w:rsidRDefault="00ED0A00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Select</w:t>
      </w:r>
      <w:r>
        <w:rPr>
          <w:rFonts w:ascii="Arial" w:hAnsi="Arial" w:cs="Arial"/>
        </w:rPr>
        <w:t xml:space="preserve"> (far right), then choose </w:t>
      </w:r>
      <w:r w:rsidRPr="000D2A8C">
        <w:rPr>
          <w:rFonts w:ascii="Arial" w:hAnsi="Arial" w:cs="Arial"/>
          <w:b/>
        </w:rPr>
        <w:t>Select All</w:t>
      </w:r>
      <w:r>
        <w:rPr>
          <w:rFonts w:ascii="Arial" w:hAnsi="Arial" w:cs="Arial"/>
        </w:rPr>
        <w:t xml:space="preserve">. </w:t>
      </w:r>
    </w:p>
    <w:p w:rsidR="00ED0A00" w:rsidRDefault="00ED0A00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From the dropdown menu (far left), choose Times New Roman, Size 12.</w:t>
      </w:r>
    </w:p>
    <w:p w:rsidR="00ED0A00" w:rsidRDefault="00ED0A00" w:rsidP="00211046">
      <w:pPr>
        <w:ind w:left="720"/>
        <w:rPr>
          <w:rFonts w:ascii="Arial" w:hAnsi="Arial" w:cs="Arial"/>
        </w:rPr>
      </w:pPr>
    </w:p>
    <w:p w:rsidR="00ED0A00" w:rsidRDefault="00ED0A00" w:rsidP="00211046">
      <w:pPr>
        <w:ind w:left="720"/>
        <w:rPr>
          <w:rFonts w:ascii="Arial" w:hAnsi="Arial" w:cs="Arial"/>
        </w:rPr>
      </w:pPr>
    </w:p>
    <w:p w:rsidR="00ED0A00" w:rsidRDefault="00ED0A00" w:rsidP="00211046">
      <w:pPr>
        <w:ind w:left="720"/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>
        <w:rPr>
          <w:rFonts w:ascii="Arial" w:hAnsi="Arial" w:cs="Arial"/>
        </w:rPr>
        <w:t>Your page should look like this:</w: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>
        <w:rPr>
          <w:noProof/>
        </w:rPr>
        <w:pict>
          <v:shape id="Picture 20" o:spid="_x0000_i1033" type="#_x0000_t75" style="width:460.5pt;height:100.5pt;visibility:visible">
            <v:imagedata r:id="rId14" o:title="" cropbottom="48333f"/>
          </v:shape>
        </w:pic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  <w:r w:rsidRPr="00F5083E">
        <w:rPr>
          <w:rFonts w:ascii="Arial" w:hAnsi="Arial" w:cs="Arial"/>
        </w:rPr>
        <w:t>Exit the header by double clicking in the body of the text</w:t>
      </w:r>
      <w:r>
        <w:rPr>
          <w:rFonts w:ascii="Arial" w:hAnsi="Arial" w:cs="Arial"/>
        </w:rPr>
        <w:t xml:space="preserve"> or click </w:t>
      </w:r>
      <w:r w:rsidRPr="0022510F">
        <w:rPr>
          <w:rFonts w:ascii="Arial" w:hAnsi="Arial" w:cs="Arial"/>
          <w:b/>
        </w:rPr>
        <w:t>View</w:t>
      </w:r>
      <w:r>
        <w:rPr>
          <w:rFonts w:ascii="Arial" w:hAnsi="Arial" w:cs="Arial"/>
        </w:rPr>
        <w:t xml:space="preserve"> and click </w:t>
      </w:r>
      <w:r w:rsidRPr="0022510F">
        <w:rPr>
          <w:rFonts w:ascii="Arial" w:hAnsi="Arial" w:cs="Arial"/>
          <w:b/>
        </w:rPr>
        <w:t>Print Layout</w:t>
      </w:r>
    </w:p>
    <w:p w:rsidR="00ED0A00" w:rsidRDefault="00ED0A00">
      <w:pPr>
        <w:rPr>
          <w:rFonts w:ascii="Arial" w:hAnsi="Arial" w:cs="Arial"/>
        </w:rPr>
      </w:pPr>
    </w:p>
    <w:p w:rsidR="00ED0A00" w:rsidRDefault="00ED0A00" w:rsidP="00A97F57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35" type="#_x0000_t202" style="position:absolute;left:0;text-align:left;margin-left:0;margin-top:0;width:254.4pt;height:186pt;z-index:251660800;visibility:visible;mso-position-horizontal: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" strokeweight="3pt">
            <v:textbox>
              <w:txbxContent>
                <w:p w:rsidR="00ED0A00" w:rsidRPr="0098600B" w:rsidRDefault="00ED0A00" w:rsidP="00DE00A9">
                  <w:pPr>
                    <w:shd w:val="clear" w:color="auto" w:fill="C6D9F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SAVING THE TEMPLATE</w:t>
                  </w:r>
                </w:p>
                <w:p w:rsidR="00ED0A00" w:rsidRDefault="00ED0A00" w:rsidP="00A97F57">
                  <w:pPr>
                    <w:spacing w:after="0"/>
                  </w:pPr>
                  <w:r>
                    <w:t>Click File.</w:t>
                  </w:r>
                </w:p>
                <w:p w:rsidR="00ED0A00" w:rsidRDefault="00ED0A00" w:rsidP="00A97F57">
                  <w:pPr>
                    <w:spacing w:after="0"/>
                  </w:pPr>
                  <w:r>
                    <w:t xml:space="preserve">Move your cursor over </w:t>
                  </w:r>
                  <w:r w:rsidRPr="0098600B">
                    <w:rPr>
                      <w:b/>
                    </w:rPr>
                    <w:t>Save As</w:t>
                  </w:r>
                  <w:r>
                    <w:t xml:space="preserve"> to reveal the menu.</w:t>
                  </w:r>
                </w:p>
                <w:p w:rsidR="00ED0A00" w:rsidRDefault="00ED0A00" w:rsidP="00A97F57">
                  <w:pPr>
                    <w:spacing w:after="0"/>
                  </w:pPr>
                  <w:r>
                    <w:t xml:space="preserve">Select </w:t>
                  </w:r>
                  <w:r w:rsidRPr="0098600B">
                    <w:rPr>
                      <w:b/>
                    </w:rPr>
                    <w:t>Template</w:t>
                  </w:r>
                  <w:r>
                    <w:t>.</w:t>
                  </w:r>
                </w:p>
                <w:p w:rsidR="00ED0A00" w:rsidRDefault="00ED0A00" w:rsidP="00A97F57">
                  <w:pPr>
                    <w:spacing w:after="0"/>
                  </w:pPr>
                  <w:r>
                    <w:t>Choose your drive (use scrollbar on left).</w:t>
                  </w:r>
                </w:p>
                <w:p w:rsidR="00ED0A00" w:rsidRDefault="00ED0A00" w:rsidP="00A97F57">
                  <w:pPr>
                    <w:spacing w:after="0"/>
                  </w:pPr>
                  <w:r>
                    <w:t>Name your file:  APA Template</w:t>
                  </w:r>
                </w:p>
                <w:p w:rsidR="00ED0A00" w:rsidRDefault="00ED0A00" w:rsidP="00A97F57">
                  <w:pPr>
                    <w:spacing w:after="0"/>
                  </w:pPr>
                  <w:r>
                    <w:t xml:space="preserve">Click: </w:t>
                  </w:r>
                  <w:r w:rsidRPr="0098600B">
                    <w:rPr>
                      <w:b/>
                    </w:rPr>
                    <w:t>Save</w:t>
                  </w:r>
                </w:p>
                <w:p w:rsidR="00ED0A00" w:rsidRDefault="00ED0A00" w:rsidP="00A97F57">
                  <w:pPr>
                    <w:spacing w:after="0"/>
                  </w:pPr>
                  <w:r>
                    <w:t>Note:  If you are emailing a document to another source, such as an instructor, you may want to Save As a 1997-2003 document or template. Be sure to check with your instructor.</w:t>
                  </w:r>
                </w:p>
                <w:p w:rsidR="00ED0A00" w:rsidRDefault="00ED0A00" w:rsidP="00A97F57">
                  <w:pPr>
                    <w:spacing w:after="0"/>
                  </w:pPr>
                </w:p>
              </w:txbxContent>
            </v:textbox>
          </v:shape>
        </w:pict>
      </w: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 xml:space="preserve">Create Page 2:  </w:t>
      </w:r>
      <w:r w:rsidRPr="00CE5C50">
        <w:rPr>
          <w:rFonts w:ascii="Arial" w:hAnsi="Arial" w:cs="Arial"/>
          <w:b/>
          <w:sz w:val="28"/>
          <w:szCs w:val="28"/>
        </w:rPr>
        <w:t xml:space="preserve">Abstract 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Make sure your cursor is in the center. If not, go to the </w:t>
      </w:r>
      <w:r w:rsidRPr="004F4A67">
        <w:rPr>
          <w:rFonts w:ascii="Arial" w:hAnsi="Arial" w:cs="Arial"/>
          <w:b/>
        </w:rPr>
        <w:t>Paragraph Tab</w:t>
      </w:r>
      <w:r>
        <w:rPr>
          <w:rFonts w:ascii="Arial" w:hAnsi="Arial" w:cs="Arial"/>
        </w:rPr>
        <w:t xml:space="preserve"> and click the </w:t>
      </w:r>
      <w:r w:rsidRPr="004F4A67">
        <w:rPr>
          <w:rFonts w:ascii="Arial" w:hAnsi="Arial" w:cs="Arial"/>
          <w:b/>
        </w:rPr>
        <w:t>Center</w:t>
      </w:r>
      <w:r>
        <w:rPr>
          <w:rFonts w:ascii="Arial" w:hAnsi="Arial" w:cs="Arial"/>
        </w:rPr>
        <w:t xml:space="preserve"> button (second from left)</w:t>
      </w:r>
    </w:p>
    <w:p w:rsidR="00ED0A00" w:rsidRDefault="00ED0A00" w:rsidP="004F4A67">
      <w:pPr>
        <w:rPr>
          <w:rFonts w:ascii="Arial" w:hAnsi="Arial" w:cs="Arial"/>
        </w:rPr>
      </w:pPr>
    </w:p>
    <w:p w:rsidR="00ED0A00" w:rsidRDefault="00ED0A00" w:rsidP="004F4A67">
      <w:pPr>
        <w:rPr>
          <w:rFonts w:ascii="Arial" w:hAnsi="Arial" w:cs="Arial"/>
        </w:rPr>
      </w:pPr>
      <w:r>
        <w:rPr>
          <w:noProof/>
        </w:rPr>
        <w:pict>
          <v:shape id="AutoShape 11" o:spid="_x0000_s1036" type="#_x0000_t32" style="position:absolute;margin-left:168.75pt;margin-top:42.55pt;width:.05pt;height:33.75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" strokecolor="red" strokeweight="2pt">
            <v:stroke endarrow="block"/>
          </v:shape>
        </w:pict>
      </w:r>
      <w:r>
        <w:rPr>
          <w:noProof/>
        </w:rPr>
        <w:pict>
          <v:shape id="Picture 21" o:spid="_x0000_i1034" type="#_x0000_t75" style="width:460.5pt;height:61.5pt;visibility:visible">
            <v:imagedata r:id="rId15" o:title="" cropbottom="55949f"/>
          </v:shape>
        </w:pict>
      </w:r>
    </w:p>
    <w:p w:rsidR="00ED0A00" w:rsidRDefault="00ED0A00" w:rsidP="004F4A67">
      <w:pPr>
        <w:rPr>
          <w:rFonts w:ascii="Arial" w:hAnsi="Arial" w:cs="Arial"/>
        </w:rPr>
      </w:pPr>
    </w:p>
    <w:p w:rsidR="00ED0A00" w:rsidRDefault="00ED0A00" w:rsidP="00B36667">
      <w:pPr>
        <w:rPr>
          <w:rFonts w:ascii="Arial" w:hAnsi="Arial" w:cs="Arial"/>
        </w:rPr>
      </w:pPr>
      <w:r>
        <w:rPr>
          <w:rFonts w:ascii="Arial" w:hAnsi="Arial" w:cs="Arial"/>
        </w:rPr>
        <w:t>Type the word: Abstract</w:t>
      </w:r>
    </w:p>
    <w:p w:rsidR="00ED0A00" w:rsidRDefault="00ED0A00" w:rsidP="00B366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92572C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 xml:space="preserve"> once.</w:t>
      </w:r>
    </w:p>
    <w:p w:rsidR="00ED0A00" w:rsidRDefault="00ED0A00" w:rsidP="001169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align your text left, go back to the </w:t>
      </w:r>
      <w:r w:rsidRPr="009E643D">
        <w:rPr>
          <w:rFonts w:ascii="Arial" w:hAnsi="Arial" w:cs="Arial"/>
          <w:b/>
        </w:rPr>
        <w:t>Paragraph Tab</w:t>
      </w:r>
      <w:r w:rsidRPr="00116945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click the </w:t>
      </w:r>
      <w:r w:rsidRPr="009E643D">
        <w:rPr>
          <w:rFonts w:ascii="Arial" w:hAnsi="Arial" w:cs="Arial"/>
          <w:b/>
        </w:rPr>
        <w:t>Left Align</w:t>
      </w:r>
      <w:r>
        <w:rPr>
          <w:rFonts w:ascii="Arial" w:hAnsi="Arial" w:cs="Arial"/>
        </w:rPr>
        <w:t xml:space="preserve"> button (to left of Center button)</w:t>
      </w:r>
    </w:p>
    <w:p w:rsidR="00ED0A00" w:rsidRDefault="00ED0A00" w:rsidP="00A97F57">
      <w:pPr>
        <w:rPr>
          <w:rFonts w:ascii="Arial" w:hAnsi="Arial" w:cs="Arial"/>
        </w:rPr>
      </w:pPr>
      <w:r>
        <w:rPr>
          <w:rFonts w:ascii="Arial" w:hAnsi="Arial" w:cs="Arial"/>
        </w:rPr>
        <w:t>Insert a page break</w:t>
      </w:r>
    </w:p>
    <w:p w:rsidR="00ED0A00" w:rsidRDefault="00ED0A00" w:rsidP="001169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Insert</w:t>
      </w:r>
      <w:r>
        <w:rPr>
          <w:rFonts w:ascii="Arial" w:hAnsi="Arial" w:cs="Arial"/>
          <w:b/>
        </w:rPr>
        <w:t xml:space="preserve"> Tab</w:t>
      </w:r>
    </w:p>
    <w:p w:rsidR="00ED0A00" w:rsidRDefault="00ED0A00" w:rsidP="001169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Page Break</w:t>
      </w:r>
    </w:p>
    <w:p w:rsidR="00ED0A00" w:rsidRDefault="00ED0A00" w:rsidP="004F4A67">
      <w:pPr>
        <w:rPr>
          <w:rFonts w:ascii="Arial" w:hAnsi="Arial" w:cs="Arial"/>
          <w:b/>
          <w:sz w:val="28"/>
          <w:szCs w:val="28"/>
        </w:rPr>
      </w:pPr>
    </w:p>
    <w:p w:rsidR="00ED0A00" w:rsidRPr="00CE5C50" w:rsidRDefault="00ED0A00" w:rsidP="004F4A67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Create First Page of Text</w:t>
      </w:r>
      <w:r>
        <w:rPr>
          <w:rFonts w:ascii="Arial" w:hAnsi="Arial" w:cs="Arial"/>
          <w:b/>
          <w:sz w:val="28"/>
          <w:szCs w:val="28"/>
        </w:rPr>
        <w:t xml:space="preserve"> (Page 3)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your third page, change the type back to Centered (click </w:t>
      </w:r>
      <w:r w:rsidRPr="00FC2857">
        <w:rPr>
          <w:rFonts w:ascii="Arial" w:hAnsi="Arial" w:cs="Arial"/>
          <w:b/>
        </w:rPr>
        <w:t>Home</w:t>
      </w:r>
      <w:r>
        <w:rPr>
          <w:rFonts w:ascii="Arial" w:hAnsi="Arial" w:cs="Arial"/>
        </w:rPr>
        <w:t xml:space="preserve">, to the </w:t>
      </w:r>
      <w:r w:rsidRPr="004F4A67">
        <w:rPr>
          <w:rFonts w:ascii="Arial" w:hAnsi="Arial" w:cs="Arial"/>
          <w:b/>
        </w:rPr>
        <w:t xml:space="preserve">Paragraph </w:t>
      </w:r>
      <w:r>
        <w:rPr>
          <w:rFonts w:ascii="Arial" w:hAnsi="Arial" w:cs="Arial"/>
          <w:b/>
        </w:rPr>
        <w:t>Panel</w:t>
      </w:r>
      <w:r>
        <w:rPr>
          <w:rFonts w:ascii="Arial" w:hAnsi="Arial" w:cs="Arial"/>
        </w:rPr>
        <w:t xml:space="preserve"> and click the </w:t>
      </w:r>
      <w:r w:rsidRPr="004F4A67">
        <w:rPr>
          <w:rFonts w:ascii="Arial" w:hAnsi="Arial" w:cs="Arial"/>
          <w:b/>
        </w:rPr>
        <w:t>Center</w:t>
      </w:r>
      <w:r>
        <w:rPr>
          <w:rFonts w:ascii="Arial" w:hAnsi="Arial" w:cs="Arial"/>
        </w:rPr>
        <w:t xml:space="preserve"> button--second from left).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>Your font should remain Times New Roman, size 12. Type in the word “Title” as a place holder. It should be centered on the page.  Hit enter.</w:t>
      </w:r>
    </w:p>
    <w:p w:rsidR="00ED0A00" w:rsidRDefault="00ED0A00" w:rsidP="00CE5C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the Centered type to Left (go to the </w:t>
      </w:r>
      <w:r w:rsidRPr="001E5937">
        <w:rPr>
          <w:rFonts w:ascii="Arial" w:hAnsi="Arial" w:cs="Arial"/>
          <w:b/>
        </w:rPr>
        <w:t xml:space="preserve">Paragraph </w:t>
      </w:r>
      <w:r>
        <w:rPr>
          <w:rFonts w:ascii="Arial" w:hAnsi="Arial" w:cs="Arial"/>
          <w:b/>
        </w:rPr>
        <w:t>Panel</w:t>
      </w:r>
      <w:r>
        <w:rPr>
          <w:rFonts w:ascii="Arial" w:hAnsi="Arial" w:cs="Arial"/>
        </w:rPr>
        <w:t xml:space="preserve"> and click </w:t>
      </w:r>
      <w:r w:rsidRPr="001E5937">
        <w:rPr>
          <w:rFonts w:ascii="Arial" w:hAnsi="Arial" w:cs="Arial"/>
          <w:b/>
        </w:rPr>
        <w:t>Left Align</w:t>
      </w:r>
      <w:r>
        <w:rPr>
          <w:rFonts w:ascii="Arial" w:hAnsi="Arial" w:cs="Arial"/>
        </w:rPr>
        <w:t xml:space="preserve"> button—first one on left).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Pr="00E51500">
        <w:rPr>
          <w:rFonts w:ascii="Arial" w:hAnsi="Arial" w:cs="Arial"/>
          <w:b/>
        </w:rPr>
        <w:t>Insert</w:t>
      </w:r>
      <w:r>
        <w:rPr>
          <w:rFonts w:ascii="Arial" w:hAnsi="Arial" w:cs="Arial"/>
        </w:rPr>
        <w:t xml:space="preserve"> tab</w:t>
      </w:r>
    </w:p>
    <w:p w:rsidR="00ED0A00" w:rsidRDefault="00ED0A00" w:rsidP="004F4A6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E51500">
        <w:rPr>
          <w:rFonts w:ascii="Arial" w:hAnsi="Arial" w:cs="Arial"/>
          <w:b/>
        </w:rPr>
        <w:t>Page Break</w:t>
      </w:r>
    </w:p>
    <w:p w:rsidR="00ED0A00" w:rsidRDefault="00ED0A00" w:rsidP="004F4A67">
      <w:pPr>
        <w:rPr>
          <w:rFonts w:ascii="Arial" w:hAnsi="Arial" w:cs="Arial"/>
          <w:b/>
        </w:rPr>
      </w:pPr>
    </w:p>
    <w:p w:rsidR="00ED0A00" w:rsidRDefault="00ED0A00" w:rsidP="004F4A67">
      <w:pPr>
        <w:rPr>
          <w:rFonts w:ascii="Arial" w:hAnsi="Arial" w:cs="Arial"/>
        </w:rPr>
      </w:pPr>
    </w:p>
    <w:p w:rsidR="00ED0A00" w:rsidRDefault="00ED0A00" w:rsidP="004F4A67">
      <w:pPr>
        <w:rPr>
          <w:rFonts w:ascii="Arial" w:hAnsi="Arial" w:cs="Arial"/>
        </w:rPr>
      </w:pPr>
    </w:p>
    <w:p w:rsidR="00ED0A00" w:rsidRPr="00CE5C50" w:rsidRDefault="00ED0A00" w:rsidP="004F4A67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Create Reference Page</w:t>
      </w:r>
    </w:p>
    <w:p w:rsidR="00ED0A00" w:rsidRDefault="00ED0A00" w:rsidP="001E59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the fourth page, change the type back to Centered (click </w:t>
      </w:r>
      <w:r w:rsidRPr="00FC2857">
        <w:rPr>
          <w:rFonts w:ascii="Arial" w:hAnsi="Arial" w:cs="Arial"/>
          <w:b/>
        </w:rPr>
        <w:t>Home</w:t>
      </w:r>
      <w:r>
        <w:rPr>
          <w:rFonts w:ascii="Arial" w:hAnsi="Arial" w:cs="Arial"/>
        </w:rPr>
        <w:t xml:space="preserve">, go to the </w:t>
      </w:r>
      <w:r w:rsidRPr="004F4A67">
        <w:rPr>
          <w:rFonts w:ascii="Arial" w:hAnsi="Arial" w:cs="Arial"/>
          <w:b/>
        </w:rPr>
        <w:t>Paragraph Tab</w:t>
      </w:r>
      <w:r>
        <w:rPr>
          <w:rFonts w:ascii="Arial" w:hAnsi="Arial" w:cs="Arial"/>
        </w:rPr>
        <w:t xml:space="preserve"> and click the </w:t>
      </w:r>
      <w:r w:rsidRPr="004F4A67">
        <w:rPr>
          <w:rFonts w:ascii="Arial" w:hAnsi="Arial" w:cs="Arial"/>
          <w:b/>
        </w:rPr>
        <w:t>Center</w:t>
      </w:r>
      <w:r>
        <w:rPr>
          <w:rFonts w:ascii="Arial" w:hAnsi="Arial" w:cs="Arial"/>
        </w:rPr>
        <w:t xml:space="preserve"> button--second from left).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>Your font should remain Times New Roman, size 12.  Type the word: References.</w:t>
      </w:r>
      <w:bookmarkStart w:id="0" w:name="_GoBack"/>
      <w:bookmarkEnd w:id="0"/>
      <w:r>
        <w:rPr>
          <w:rFonts w:ascii="Arial" w:hAnsi="Arial" w:cs="Arial"/>
        </w:rPr>
        <w:t xml:space="preserve"> It should be centered on the page.  Hit </w:t>
      </w:r>
      <w:r w:rsidRPr="001E5937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>.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the Centered type to Left (go to the </w:t>
      </w:r>
      <w:r w:rsidRPr="001E5937">
        <w:rPr>
          <w:rFonts w:ascii="Arial" w:hAnsi="Arial" w:cs="Arial"/>
          <w:b/>
        </w:rPr>
        <w:t>Paragraph Tab</w:t>
      </w:r>
      <w:r>
        <w:rPr>
          <w:rFonts w:ascii="Arial" w:hAnsi="Arial" w:cs="Arial"/>
        </w:rPr>
        <w:t xml:space="preserve"> and click </w:t>
      </w:r>
      <w:r w:rsidRPr="001E5937">
        <w:rPr>
          <w:rFonts w:ascii="Arial" w:hAnsi="Arial" w:cs="Arial"/>
          <w:b/>
        </w:rPr>
        <w:t>Left Align</w:t>
      </w:r>
      <w:r>
        <w:rPr>
          <w:rFonts w:ascii="Arial" w:hAnsi="Arial" w:cs="Arial"/>
        </w:rPr>
        <w:t xml:space="preserve"> button—first one on left).</w:t>
      </w:r>
    </w:p>
    <w:p w:rsidR="00ED0A00" w:rsidRDefault="00ED0A00" w:rsidP="004F4A67">
      <w:pPr>
        <w:rPr>
          <w:rFonts w:ascii="Arial" w:hAnsi="Arial" w:cs="Arial"/>
        </w:rPr>
      </w:pPr>
    </w:p>
    <w:p w:rsidR="00ED0A00" w:rsidRDefault="00ED0A00" w:rsidP="004F4A67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Save your template again</w:t>
      </w:r>
    </w:p>
    <w:p w:rsidR="00ED0A00" w:rsidRDefault="00ED0A00" w:rsidP="004F4A67">
      <w:pPr>
        <w:rPr>
          <w:rFonts w:ascii="Arial" w:hAnsi="Arial" w:cs="Arial"/>
          <w:b/>
          <w:sz w:val="28"/>
          <w:szCs w:val="28"/>
        </w:rPr>
      </w:pPr>
    </w:p>
    <w:p w:rsidR="00ED0A00" w:rsidRDefault="00ED0A00" w:rsidP="004F4A6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Using the template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are now ready to begin using your template. The first time you open your template, immediately go to </w:t>
      </w:r>
      <w:r w:rsidRPr="00FE7719">
        <w:rPr>
          <w:rFonts w:ascii="Arial" w:hAnsi="Arial" w:cs="Arial"/>
          <w:b/>
        </w:rPr>
        <w:t>File</w:t>
      </w:r>
      <w:r>
        <w:rPr>
          <w:rFonts w:ascii="Arial" w:hAnsi="Arial" w:cs="Arial"/>
        </w:rPr>
        <w:t xml:space="preserve">, </w:t>
      </w:r>
      <w:r w:rsidRPr="00FE7719">
        <w:rPr>
          <w:rFonts w:ascii="Arial" w:hAnsi="Arial" w:cs="Arial"/>
          <w:b/>
        </w:rPr>
        <w:t>Save As</w:t>
      </w:r>
      <w:r>
        <w:rPr>
          <w:rFonts w:ascii="Arial" w:hAnsi="Arial" w:cs="Arial"/>
        </w:rPr>
        <w:t xml:space="preserve">. Name the file working title of your paper. Click </w:t>
      </w:r>
      <w:r w:rsidRPr="00FE7719">
        <w:rPr>
          <w:rFonts w:ascii="Arial" w:hAnsi="Arial" w:cs="Arial"/>
          <w:b/>
        </w:rPr>
        <w:t>Save</w:t>
      </w:r>
      <w:r>
        <w:rPr>
          <w:rFonts w:ascii="Arial" w:hAnsi="Arial" w:cs="Arial"/>
        </w:rPr>
        <w:t>.  This will allow you to type your paper into this template without changing the original template.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>When you are finished writing your paper, you will need to format your references.</w:t>
      </w:r>
    </w:p>
    <w:p w:rsidR="00ED0A00" w:rsidRPr="00CE5C50" w:rsidRDefault="00ED0A00" w:rsidP="004F4A67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Formatting your references</w:t>
      </w: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APA rules require that the second line and subsequent lines of your citation be indented 5 spaces. </w:t>
      </w:r>
    </w:p>
    <w:p w:rsidR="00ED0A00" w:rsidRDefault="00ED0A00" w:rsidP="009128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create this hanging indent, click the arrow in the lower right corner of the </w:t>
      </w:r>
      <w:r w:rsidRPr="008650AD">
        <w:rPr>
          <w:rFonts w:ascii="Arial" w:hAnsi="Arial" w:cs="Arial"/>
          <w:b/>
        </w:rPr>
        <w:t>Paragraph</w:t>
      </w:r>
      <w:r w:rsidRPr="00FE7719">
        <w:rPr>
          <w:rFonts w:ascii="Arial" w:hAnsi="Arial" w:cs="Arial"/>
          <w:b/>
        </w:rPr>
        <w:t>Panel</w:t>
      </w:r>
      <w:r>
        <w:rPr>
          <w:rFonts w:ascii="Arial" w:hAnsi="Arial" w:cs="Arial"/>
          <w:b/>
        </w:rPr>
        <w:t>.</w:t>
      </w:r>
    </w:p>
    <w:p w:rsidR="00ED0A00" w:rsidRDefault="00ED0A00" w:rsidP="00912889">
      <w:pPr>
        <w:rPr>
          <w:rFonts w:ascii="Arial" w:hAnsi="Arial" w:cs="Arial"/>
        </w:rPr>
      </w:pPr>
    </w:p>
    <w:p w:rsidR="00ED0A00" w:rsidRDefault="00ED0A00" w:rsidP="00912889">
      <w:pPr>
        <w:rPr>
          <w:rFonts w:ascii="Arial" w:hAnsi="Arial" w:cs="Arial"/>
        </w:rPr>
      </w:pPr>
      <w:r>
        <w:rPr>
          <w:noProof/>
        </w:rPr>
        <w:pict>
          <v:shape id="AutoShape 17" o:spid="_x0000_s1037" type="#_x0000_t32" style="position:absolute;margin-left:317.25pt;margin-top:58.5pt;width:27.75pt;height:30.75pt;flip:x y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" strokecolor="red" strokeweight="3pt">
            <v:stroke endarrow="block"/>
          </v:shape>
        </w:pict>
      </w:r>
      <w:r>
        <w:rPr>
          <w:noProof/>
        </w:rPr>
        <w:pict>
          <v:shape id="Picture 22" o:spid="_x0000_i1035" type="#_x0000_t75" style="width:460.5pt;height:54pt;visibility:visible">
            <v:imagedata r:id="rId8" o:title="" cropbottom="56738f" cropright="-27f"/>
          </v:shape>
        </w:pict>
      </w:r>
    </w:p>
    <w:p w:rsidR="00ED0A00" w:rsidRDefault="00ED0A00" w:rsidP="00912889">
      <w:pPr>
        <w:rPr>
          <w:rFonts w:ascii="Arial" w:hAnsi="Arial" w:cs="Arial"/>
        </w:rPr>
      </w:pPr>
    </w:p>
    <w:p w:rsidR="00ED0A00" w:rsidRDefault="00ED0A00" w:rsidP="004F4A67">
      <w:pPr>
        <w:rPr>
          <w:rFonts w:ascii="Arial" w:hAnsi="Arial" w:cs="Arial"/>
        </w:rPr>
      </w:pPr>
    </w:p>
    <w:p w:rsidR="00ED0A00" w:rsidRDefault="00ED0A00" w:rsidP="00912889">
      <w:pPr>
        <w:spacing w:before="75" w:after="0" w:line="312" w:lineRule="auto"/>
        <w:outlineLvl w:val="1"/>
        <w:rPr>
          <w:rFonts w:ascii="Arial" w:hAnsi="Arial" w:cs="Arial"/>
          <w:bCs/>
          <w:color w:val="000000"/>
        </w:rPr>
      </w:pPr>
      <w:r w:rsidRPr="00912889">
        <w:rPr>
          <w:rFonts w:ascii="Arial" w:hAnsi="Arial" w:cs="Arial"/>
          <w:bCs/>
          <w:color w:val="000000"/>
        </w:rPr>
        <w:t>In the Indentation area, select the Hanging option from the Special drop-down list.</w:t>
      </w:r>
    </w:p>
    <w:p w:rsidR="00ED0A00" w:rsidRDefault="00ED0A00" w:rsidP="00912889">
      <w:pPr>
        <w:spacing w:before="75" w:after="0" w:line="312" w:lineRule="auto"/>
        <w:outlineLvl w:val="1"/>
        <w:rPr>
          <w:rFonts w:ascii="Arial" w:hAnsi="Arial" w:cs="Arial"/>
          <w:bCs/>
          <w:color w:val="000000"/>
        </w:rPr>
      </w:pPr>
    </w:p>
    <w:p w:rsidR="00ED0A00" w:rsidRPr="00912889" w:rsidRDefault="00ED0A00" w:rsidP="00912889">
      <w:pPr>
        <w:spacing w:before="75" w:after="0" w:line="312" w:lineRule="auto"/>
        <w:outlineLvl w:val="1"/>
        <w:rPr>
          <w:rFonts w:ascii="Arial" w:hAnsi="Arial" w:cs="Arial"/>
          <w:bCs/>
          <w:color w:val="000000"/>
        </w:rPr>
      </w:pPr>
    </w:p>
    <w:p w:rsidR="00ED0A00" w:rsidRPr="00912889" w:rsidRDefault="00ED0A00" w:rsidP="00912889">
      <w:pPr>
        <w:spacing w:before="120" w:after="0" w:line="312" w:lineRule="auto"/>
        <w:rPr>
          <w:rFonts w:ascii="Arial" w:hAnsi="Arial" w:cs="Arial"/>
          <w:color w:val="000000"/>
        </w:rPr>
      </w:pPr>
      <w:r w:rsidRPr="00912889">
        <w:rPr>
          <w:rFonts w:ascii="Arial" w:hAnsi="Arial" w:cs="Arial"/>
          <w:color w:val="000000"/>
        </w:rPr>
        <w:t>The “By” box automatically reads 0.5", which means that Word automatically hangs and indents the paragraph a half-inch.</w:t>
      </w:r>
    </w:p>
    <w:p w:rsidR="00ED0A00" w:rsidRDefault="00ED0A00" w:rsidP="00912889">
      <w:pPr>
        <w:spacing w:after="0" w:line="312" w:lineRule="auto"/>
        <w:rPr>
          <w:rFonts w:ascii="Arial" w:hAnsi="Arial" w:cs="Arial"/>
        </w:rPr>
      </w:pPr>
      <w:r>
        <w:rPr>
          <w:noProof/>
        </w:rPr>
        <w:pict>
          <v:shape id="AutoShape 18" o:spid="_x0000_s1038" type="#_x0000_t32" style="position:absolute;margin-left:151.5pt;margin-top:133.45pt;width:34.5pt;height:32.25pt;flip:x 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iyRQIAAHg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" strokecolor="red" strokeweight="3pt">
            <v:stroke endarrow="block"/>
          </v:shape>
        </w:pict>
      </w:r>
      <w:r w:rsidRPr="00912889">
        <w:rPr>
          <w:rFonts w:ascii="Arial" w:hAnsi="Arial" w:cs="Arial"/>
          <w:color w:val="000000"/>
          <w:sz w:val="24"/>
          <w:szCs w:val="24"/>
        </w:rPr>
        <w:br/>
      </w:r>
      <w:r w:rsidRPr="008C633D">
        <w:rPr>
          <w:rFonts w:ascii="Arial" w:hAnsi="Arial" w:cs="Arial"/>
          <w:noProof/>
        </w:rPr>
        <w:pict>
          <v:shape id="_x0000_i1036" type="#_x0000_t75" style="width:201.75pt;height:270.75pt;visibility:visible">
            <v:imagedata r:id="rId16" o:title="" croptop="12348f" cropbottom="16516f" cropleft="22173f" cropright="21818f"/>
          </v:shape>
        </w:pict>
      </w:r>
    </w:p>
    <w:p w:rsidR="00ED0A00" w:rsidRDefault="00ED0A00" w:rsidP="004F4A67">
      <w:pPr>
        <w:rPr>
          <w:rFonts w:ascii="Arial" w:hAnsi="Arial" w:cs="Arial"/>
        </w:rPr>
      </w:pP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>Click “Ok”</w:t>
      </w:r>
    </w:p>
    <w:p w:rsidR="00ED0A00" w:rsidRDefault="00ED0A00" w:rsidP="004F4A67">
      <w:pPr>
        <w:rPr>
          <w:rFonts w:ascii="Arial" w:hAnsi="Arial" w:cs="Arial"/>
        </w:rPr>
      </w:pPr>
    </w:p>
    <w:p w:rsidR="00ED0A00" w:rsidRDefault="00ED0A00" w:rsidP="004F4A67">
      <w:pPr>
        <w:rPr>
          <w:rFonts w:ascii="Arial" w:hAnsi="Arial" w:cs="Arial"/>
        </w:rPr>
      </w:pPr>
      <w:r>
        <w:rPr>
          <w:rFonts w:ascii="Arial" w:hAnsi="Arial" w:cs="Arial"/>
        </w:rPr>
        <w:t>Your citations should now format correctly.</w:t>
      </w: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</w:p>
    <w:p w:rsidR="00ED0A00" w:rsidRDefault="00ED0A00">
      <w:pPr>
        <w:rPr>
          <w:rFonts w:ascii="Arial" w:hAnsi="Arial" w:cs="Arial"/>
        </w:rPr>
      </w:pPr>
    </w:p>
    <w:p w:rsidR="00ED0A00" w:rsidRPr="009178E6" w:rsidRDefault="00ED0A00">
      <w:pPr>
        <w:rPr>
          <w:rFonts w:ascii="Arial" w:hAnsi="Arial" w:cs="Arial"/>
        </w:rPr>
      </w:pPr>
    </w:p>
    <w:sectPr w:rsidR="00ED0A00" w:rsidRPr="009178E6" w:rsidSect="00975BE5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A00" w:rsidRDefault="00ED0A00" w:rsidP="00411B23">
      <w:pPr>
        <w:spacing w:after="0" w:line="240" w:lineRule="auto"/>
      </w:pPr>
      <w:r>
        <w:separator/>
      </w:r>
    </w:p>
  </w:endnote>
  <w:endnote w:type="continuationSeparator" w:id="1">
    <w:p w:rsidR="00ED0A00" w:rsidRDefault="00ED0A00" w:rsidP="0041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00" w:rsidRDefault="00ED0A00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ED0A00" w:rsidRDefault="00ED0A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A00" w:rsidRDefault="00ED0A00" w:rsidP="00411B23">
      <w:pPr>
        <w:spacing w:after="0" w:line="240" w:lineRule="auto"/>
      </w:pPr>
      <w:r>
        <w:separator/>
      </w:r>
    </w:p>
  </w:footnote>
  <w:footnote w:type="continuationSeparator" w:id="1">
    <w:p w:rsidR="00ED0A00" w:rsidRDefault="00ED0A00" w:rsidP="00411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75E6"/>
    <w:rsid w:val="0003470D"/>
    <w:rsid w:val="000903FB"/>
    <w:rsid w:val="000D2A8C"/>
    <w:rsid w:val="000E287E"/>
    <w:rsid w:val="00107DC6"/>
    <w:rsid w:val="001109BE"/>
    <w:rsid w:val="00110ACC"/>
    <w:rsid w:val="00116945"/>
    <w:rsid w:val="00170183"/>
    <w:rsid w:val="00182979"/>
    <w:rsid w:val="001E5937"/>
    <w:rsid w:val="001F2306"/>
    <w:rsid w:val="00211046"/>
    <w:rsid w:val="0022510F"/>
    <w:rsid w:val="002701A3"/>
    <w:rsid w:val="00273367"/>
    <w:rsid w:val="00295B73"/>
    <w:rsid w:val="002C2478"/>
    <w:rsid w:val="00360F29"/>
    <w:rsid w:val="00361CCF"/>
    <w:rsid w:val="003C15E9"/>
    <w:rsid w:val="003D1B77"/>
    <w:rsid w:val="003E191C"/>
    <w:rsid w:val="00411B23"/>
    <w:rsid w:val="004154EA"/>
    <w:rsid w:val="00416132"/>
    <w:rsid w:val="00452B1B"/>
    <w:rsid w:val="0047567D"/>
    <w:rsid w:val="00483B2E"/>
    <w:rsid w:val="004D3833"/>
    <w:rsid w:val="004F4A67"/>
    <w:rsid w:val="005462B7"/>
    <w:rsid w:val="00561CA3"/>
    <w:rsid w:val="005C5CBD"/>
    <w:rsid w:val="006B4805"/>
    <w:rsid w:val="006D0A7F"/>
    <w:rsid w:val="00731172"/>
    <w:rsid w:val="00732960"/>
    <w:rsid w:val="0077268D"/>
    <w:rsid w:val="007757AB"/>
    <w:rsid w:val="00781FE5"/>
    <w:rsid w:val="007C2FDD"/>
    <w:rsid w:val="007C34C3"/>
    <w:rsid w:val="007C3BF3"/>
    <w:rsid w:val="00812C35"/>
    <w:rsid w:val="008337FE"/>
    <w:rsid w:val="008650AD"/>
    <w:rsid w:val="00880B91"/>
    <w:rsid w:val="008810F1"/>
    <w:rsid w:val="008B7562"/>
    <w:rsid w:val="008C633D"/>
    <w:rsid w:val="008D1D9D"/>
    <w:rsid w:val="008E5459"/>
    <w:rsid w:val="008F18A9"/>
    <w:rsid w:val="00912889"/>
    <w:rsid w:val="009178E6"/>
    <w:rsid w:val="0092572C"/>
    <w:rsid w:val="00930680"/>
    <w:rsid w:val="00956A98"/>
    <w:rsid w:val="00975BE5"/>
    <w:rsid w:val="0098600B"/>
    <w:rsid w:val="009C05A8"/>
    <w:rsid w:val="009C2C20"/>
    <w:rsid w:val="009E643D"/>
    <w:rsid w:val="009E735A"/>
    <w:rsid w:val="00A01DE5"/>
    <w:rsid w:val="00A06B00"/>
    <w:rsid w:val="00A157AF"/>
    <w:rsid w:val="00A9509B"/>
    <w:rsid w:val="00A97F57"/>
    <w:rsid w:val="00AE526B"/>
    <w:rsid w:val="00B14CBB"/>
    <w:rsid w:val="00B36667"/>
    <w:rsid w:val="00B46912"/>
    <w:rsid w:val="00B60DEA"/>
    <w:rsid w:val="00BB1306"/>
    <w:rsid w:val="00BD1CE1"/>
    <w:rsid w:val="00BE1BF6"/>
    <w:rsid w:val="00C157A2"/>
    <w:rsid w:val="00C26791"/>
    <w:rsid w:val="00C41426"/>
    <w:rsid w:val="00C438B3"/>
    <w:rsid w:val="00C52FD3"/>
    <w:rsid w:val="00CB6A64"/>
    <w:rsid w:val="00CB75E6"/>
    <w:rsid w:val="00CD4FD5"/>
    <w:rsid w:val="00CE5C50"/>
    <w:rsid w:val="00DE00A9"/>
    <w:rsid w:val="00E51500"/>
    <w:rsid w:val="00EA1E40"/>
    <w:rsid w:val="00EB7FDB"/>
    <w:rsid w:val="00ED003D"/>
    <w:rsid w:val="00ED0A00"/>
    <w:rsid w:val="00F0240B"/>
    <w:rsid w:val="00F446C5"/>
    <w:rsid w:val="00F5083E"/>
    <w:rsid w:val="00F54A1F"/>
    <w:rsid w:val="00F66126"/>
    <w:rsid w:val="00F80CFE"/>
    <w:rsid w:val="00F94992"/>
    <w:rsid w:val="00FB02F2"/>
    <w:rsid w:val="00FB1D15"/>
    <w:rsid w:val="00FC2857"/>
    <w:rsid w:val="00FD4162"/>
    <w:rsid w:val="00FD672F"/>
    <w:rsid w:val="00FE7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126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912889"/>
    <w:pPr>
      <w:spacing w:after="0" w:line="240" w:lineRule="auto"/>
      <w:outlineLvl w:val="1"/>
    </w:pPr>
    <w:rPr>
      <w:rFonts w:ascii="Times New Roman" w:hAnsi="Times New Roman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12889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17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1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11B2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1B23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912889"/>
    <w:rPr>
      <w:rFonts w:cs="Times New Roman"/>
      <w:color w:val="1F638A"/>
      <w:u w:val="none"/>
      <w:effect w:val="none"/>
    </w:rPr>
  </w:style>
  <w:style w:type="paragraph" w:styleId="NormalWeb">
    <w:name w:val="Normal (Web)"/>
    <w:basedOn w:val="Normal"/>
    <w:uiPriority w:val="99"/>
    <w:semiHidden/>
    <w:rsid w:val="00912889"/>
    <w:pPr>
      <w:spacing w:before="120"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09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9</Pages>
  <Words>764</Words>
  <Characters>4360</Characters>
  <Application>Microsoft Office Outlook</Application>
  <DocSecurity>0</DocSecurity>
  <Lines>0</Lines>
  <Paragraphs>0</Paragraphs>
  <ScaleCrop>false</ScaleCrop>
  <Company>Keiser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Formatting an APA Style Paper</dc:title>
  <dc:subject/>
  <dc:creator>lib</dc:creator>
  <cp:keywords/>
  <dc:description/>
  <cp:lastModifiedBy>Donald Blake DeWitt</cp:lastModifiedBy>
  <cp:revision>2</cp:revision>
  <cp:lastPrinted>2011-08-04T20:41:00Z</cp:lastPrinted>
  <dcterms:created xsi:type="dcterms:W3CDTF">2011-12-16T20:31:00Z</dcterms:created>
  <dcterms:modified xsi:type="dcterms:W3CDTF">2011-12-16T20:31:00Z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0x010100E549CFA9F432D64C87DA8736F274886D</vt:lpwstr>
  </property>
</Properties>
</file>