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19B9F2" w14:textId="462D4E1E" w:rsidR="00E11356" w:rsidRPr="00E11356" w:rsidRDefault="00E11356" w:rsidP="00E11356">
      <w:pPr>
        <w:jc w:val="center"/>
        <w:rPr>
          <w:b/>
          <w:bCs/>
        </w:rPr>
      </w:pPr>
      <w:r w:rsidRPr="00E11356">
        <w:rPr>
          <w:b/>
          <w:bCs/>
        </w:rPr>
        <w:t xml:space="preserve">Formato de </w:t>
      </w:r>
      <w:r w:rsidRPr="00E11356">
        <w:rPr>
          <w:b/>
          <w:bCs/>
        </w:rPr>
        <w:t>propuesta para talleristas</w:t>
      </w:r>
    </w:p>
    <w:p w14:paraId="10FF4D83" w14:textId="77777777" w:rsidR="00E11356" w:rsidRPr="00E11356" w:rsidRDefault="00E11356" w:rsidP="00E11356">
      <w:pPr>
        <w:rPr>
          <w:b/>
          <w:bCs/>
        </w:rPr>
      </w:pPr>
      <w:r w:rsidRPr="00E11356">
        <w:rPr>
          <w:b/>
          <w:bCs/>
        </w:rPr>
        <w:t>1. Información General del Taller</w:t>
      </w:r>
    </w:p>
    <w:p w14:paraId="2D4D50D7" w14:textId="77777777" w:rsidR="00E11356" w:rsidRPr="00E11356" w:rsidRDefault="00E11356" w:rsidP="00E11356">
      <w:pPr>
        <w:numPr>
          <w:ilvl w:val="0"/>
          <w:numId w:val="15"/>
        </w:numPr>
      </w:pPr>
      <w:r w:rsidRPr="00E11356">
        <w:rPr>
          <w:b/>
          <w:bCs/>
        </w:rPr>
        <w:t>Título del taller:</w:t>
      </w:r>
      <w:r w:rsidRPr="00E11356">
        <w:t xml:space="preserve"> Debe ser atractivo y estar alineado con la temática general del evento.</w:t>
      </w:r>
    </w:p>
    <w:p w14:paraId="0A230F11" w14:textId="29543222" w:rsidR="00E11356" w:rsidRPr="00E11356" w:rsidRDefault="00E11356" w:rsidP="00E11356">
      <w:pPr>
        <w:numPr>
          <w:ilvl w:val="0"/>
          <w:numId w:val="15"/>
        </w:numPr>
      </w:pPr>
      <w:r w:rsidRPr="00E11356">
        <w:rPr>
          <w:b/>
          <w:bCs/>
        </w:rPr>
        <w:t>Eje temático:</w:t>
      </w:r>
      <w:r w:rsidRPr="00E11356">
        <w:t xml:space="preserve"> Indicar a cuál de las líneas del encuentro se adscribe</w:t>
      </w:r>
      <w:r>
        <w:t>.</w:t>
      </w:r>
    </w:p>
    <w:p w14:paraId="7E05B32C" w14:textId="77777777" w:rsidR="00E11356" w:rsidRPr="00E11356" w:rsidRDefault="00E11356" w:rsidP="00E11356">
      <w:pPr>
        <w:numPr>
          <w:ilvl w:val="0"/>
          <w:numId w:val="15"/>
        </w:numPr>
      </w:pPr>
      <w:r w:rsidRPr="00E11356">
        <w:rPr>
          <w:b/>
          <w:bCs/>
        </w:rPr>
        <w:t>Resumen / Justificación:</w:t>
      </w:r>
      <w:r w:rsidRPr="00E11356">
        <w:t xml:space="preserve"> Breve descripción de la problemática o necesidad que aborda el taller (máximo 250 palabras).</w:t>
      </w:r>
    </w:p>
    <w:p w14:paraId="3BB7A16F" w14:textId="77777777" w:rsidR="00E11356" w:rsidRDefault="00E11356" w:rsidP="00E11356">
      <w:pPr>
        <w:numPr>
          <w:ilvl w:val="0"/>
          <w:numId w:val="15"/>
        </w:numPr>
      </w:pPr>
      <w:r w:rsidRPr="00E11356">
        <w:rPr>
          <w:b/>
          <w:bCs/>
        </w:rPr>
        <w:t>Objetivo de aprendizaje:</w:t>
      </w:r>
      <w:r w:rsidRPr="00E11356">
        <w:t xml:space="preserve"> Qué competencia o conocimiento adquirirá el asistente al finalizar la sesión.</w:t>
      </w:r>
    </w:p>
    <w:p w14:paraId="42FDFCCA" w14:textId="2E2FD98E" w:rsidR="00E11356" w:rsidRPr="00E11356" w:rsidRDefault="00E11356" w:rsidP="00E11356">
      <w:pPr>
        <w:numPr>
          <w:ilvl w:val="0"/>
          <w:numId w:val="15"/>
        </w:numPr>
      </w:pPr>
      <w:r>
        <w:rPr>
          <w:b/>
          <w:bCs/>
        </w:rPr>
        <w:t>Modalidad del taller:</w:t>
      </w:r>
      <w:r>
        <w:t xml:space="preserve"> presencial o virtual síncrona</w:t>
      </w:r>
    </w:p>
    <w:p w14:paraId="0EB9024F" w14:textId="034863F6" w:rsidR="00E11356" w:rsidRPr="00E11356" w:rsidRDefault="00E11356" w:rsidP="00E11356">
      <w:pPr>
        <w:rPr>
          <w:b/>
          <w:bCs/>
        </w:rPr>
      </w:pPr>
      <w:r w:rsidRPr="00E11356">
        <w:rPr>
          <w:b/>
          <w:bCs/>
        </w:rPr>
        <w:t xml:space="preserve">2. Datos del </w:t>
      </w:r>
      <w:r>
        <w:rPr>
          <w:b/>
          <w:bCs/>
        </w:rPr>
        <w:t>t</w:t>
      </w:r>
      <w:r w:rsidRPr="00E11356">
        <w:rPr>
          <w:b/>
          <w:bCs/>
        </w:rPr>
        <w:t>allerista (Perfil)</w:t>
      </w:r>
    </w:p>
    <w:p w14:paraId="6A9A4226" w14:textId="77777777" w:rsidR="00E11356" w:rsidRPr="00E11356" w:rsidRDefault="00E11356" w:rsidP="00E11356">
      <w:pPr>
        <w:numPr>
          <w:ilvl w:val="0"/>
          <w:numId w:val="16"/>
        </w:numPr>
      </w:pPr>
      <w:r w:rsidRPr="00E11356">
        <w:rPr>
          <w:b/>
          <w:bCs/>
        </w:rPr>
        <w:t>Nombre completo y filiación institucional:</w:t>
      </w:r>
      <w:r w:rsidRPr="00E11356">
        <w:t xml:space="preserve"> Universidad o entidad a la que pertenece.</w:t>
      </w:r>
    </w:p>
    <w:p w14:paraId="3AE8A783" w14:textId="77777777" w:rsidR="00E11356" w:rsidRPr="00E11356" w:rsidRDefault="00E11356" w:rsidP="00E11356">
      <w:pPr>
        <w:numPr>
          <w:ilvl w:val="0"/>
          <w:numId w:val="16"/>
        </w:numPr>
      </w:pPr>
      <w:r w:rsidRPr="00E11356">
        <w:rPr>
          <w:b/>
          <w:bCs/>
        </w:rPr>
        <w:t>Breve reseña biográfica:</w:t>
      </w:r>
      <w:r w:rsidRPr="00E11356">
        <w:t xml:space="preserve"> Perfil profesional y experiencia previa dictando talleres similares (máximo 150 palabras).</w:t>
      </w:r>
    </w:p>
    <w:p w14:paraId="0A6F2229" w14:textId="77777777" w:rsidR="00E11356" w:rsidRPr="00E11356" w:rsidRDefault="00E11356" w:rsidP="00E11356">
      <w:pPr>
        <w:numPr>
          <w:ilvl w:val="0"/>
          <w:numId w:val="16"/>
        </w:numPr>
      </w:pPr>
      <w:r w:rsidRPr="00E11356">
        <w:rPr>
          <w:b/>
          <w:bCs/>
        </w:rPr>
        <w:t>Correo electrónico de contacto:</w:t>
      </w:r>
      <w:r w:rsidRPr="00E11356">
        <w:t xml:space="preserve"> Para coordinar detalles logísticos.</w:t>
      </w:r>
    </w:p>
    <w:p w14:paraId="647E4301" w14:textId="6BB0E121" w:rsidR="00E11356" w:rsidRPr="00E11356" w:rsidRDefault="00E11356" w:rsidP="00E11356">
      <w:pPr>
        <w:rPr>
          <w:b/>
          <w:bCs/>
        </w:rPr>
      </w:pPr>
      <w:r w:rsidRPr="00E11356">
        <w:rPr>
          <w:b/>
          <w:bCs/>
        </w:rPr>
        <w:t xml:space="preserve">3. Planificación </w:t>
      </w:r>
      <w:r>
        <w:rPr>
          <w:b/>
          <w:bCs/>
        </w:rPr>
        <w:t>p</w:t>
      </w:r>
      <w:r w:rsidRPr="00E11356">
        <w:rPr>
          <w:b/>
          <w:bCs/>
        </w:rPr>
        <w:t xml:space="preserve">edagógica y </w:t>
      </w:r>
      <w:r>
        <w:rPr>
          <w:b/>
          <w:bCs/>
        </w:rPr>
        <w:t>m</w:t>
      </w:r>
      <w:r w:rsidRPr="00E11356">
        <w:rPr>
          <w:b/>
          <w:bCs/>
        </w:rPr>
        <w:t>etodología</w:t>
      </w:r>
    </w:p>
    <w:p w14:paraId="5ADD5B79" w14:textId="77777777" w:rsidR="00E11356" w:rsidRPr="00E11356" w:rsidRDefault="00E11356" w:rsidP="00E11356">
      <w:pPr>
        <w:numPr>
          <w:ilvl w:val="0"/>
          <w:numId w:val="17"/>
        </w:numPr>
      </w:pPr>
      <w:r w:rsidRPr="00E11356">
        <w:rPr>
          <w:b/>
          <w:bCs/>
        </w:rPr>
        <w:t>Contenidos a desarrollar:</w:t>
      </w:r>
      <w:r w:rsidRPr="00E11356">
        <w:t xml:space="preserve"> Listado de los temas clave que se tratarán durante la sesión.</w:t>
      </w:r>
    </w:p>
    <w:p w14:paraId="790B1030" w14:textId="77777777" w:rsidR="00E11356" w:rsidRPr="00E11356" w:rsidRDefault="00E11356" w:rsidP="00E11356">
      <w:pPr>
        <w:numPr>
          <w:ilvl w:val="0"/>
          <w:numId w:val="17"/>
        </w:numPr>
      </w:pPr>
      <w:r w:rsidRPr="00E11356">
        <w:rPr>
          <w:b/>
          <w:bCs/>
        </w:rPr>
        <w:t>Metodología de trabajo:</w:t>
      </w:r>
      <w:r w:rsidRPr="00E11356">
        <w:t xml:space="preserve"> Explicar cómo se llevará a cabo la parte práctica (ejercitación, uso de herramientas, trabajo colaborativo).</w:t>
      </w:r>
    </w:p>
    <w:p w14:paraId="3878FC78" w14:textId="77777777" w:rsidR="00E11356" w:rsidRPr="00E11356" w:rsidRDefault="00E11356" w:rsidP="00E11356">
      <w:pPr>
        <w:numPr>
          <w:ilvl w:val="0"/>
          <w:numId w:val="17"/>
        </w:numPr>
      </w:pPr>
      <w:r w:rsidRPr="00E11356">
        <w:rPr>
          <w:b/>
          <w:bCs/>
        </w:rPr>
        <w:t>Duración:</w:t>
      </w:r>
      <w:r w:rsidRPr="00E11356">
        <w:t xml:space="preserve"> Confirmar que la planeación se ajusta al tiempo estipulado de </w:t>
      </w:r>
      <w:r w:rsidRPr="00E11356">
        <w:rPr>
          <w:b/>
          <w:bCs/>
        </w:rPr>
        <w:t>1 hora y 45 minutos</w:t>
      </w:r>
      <w:r w:rsidRPr="00E11356">
        <w:t>.</w:t>
      </w:r>
    </w:p>
    <w:p w14:paraId="147A6B54" w14:textId="77777777" w:rsidR="00E11356" w:rsidRPr="00E11356" w:rsidRDefault="00E11356" w:rsidP="00E11356">
      <w:pPr>
        <w:rPr>
          <w:b/>
          <w:bCs/>
        </w:rPr>
      </w:pPr>
      <w:r w:rsidRPr="00E11356">
        <w:rPr>
          <w:b/>
          <w:bCs/>
        </w:rPr>
        <w:t>4. Requerimientos Técnicos y Logísticos</w:t>
      </w:r>
    </w:p>
    <w:p w14:paraId="37741FED" w14:textId="77777777" w:rsidR="00E11356" w:rsidRPr="00E11356" w:rsidRDefault="00E11356" w:rsidP="00E11356">
      <w:pPr>
        <w:numPr>
          <w:ilvl w:val="0"/>
          <w:numId w:val="18"/>
        </w:numPr>
      </w:pPr>
      <w:r w:rsidRPr="00E11356">
        <w:rPr>
          <w:b/>
          <w:bCs/>
        </w:rPr>
        <w:t>Recursos para el tallerista:</w:t>
      </w:r>
      <w:r w:rsidRPr="00E11356">
        <w:t xml:space="preserve"> Indicar si requiere elementos adicionales al ordenador y proyector básico (ej. tablero, materiales físicos, software específico).</w:t>
      </w:r>
    </w:p>
    <w:p w14:paraId="7CF99997" w14:textId="77777777" w:rsidR="00E11356" w:rsidRPr="00E11356" w:rsidRDefault="00E11356" w:rsidP="00E11356">
      <w:pPr>
        <w:numPr>
          <w:ilvl w:val="0"/>
          <w:numId w:val="18"/>
        </w:numPr>
      </w:pPr>
      <w:r w:rsidRPr="00E11356">
        <w:rPr>
          <w:b/>
          <w:bCs/>
        </w:rPr>
        <w:lastRenderedPageBreak/>
        <w:t>Requisitos para los asistentes:</w:t>
      </w:r>
      <w:r w:rsidRPr="00E11356">
        <w:t xml:space="preserve"> Informar con anterioridad si los participantes deben traer equipos propios, tener instalada alguna aplicación o poseer conocimientos previos.</w:t>
      </w:r>
    </w:p>
    <w:p w14:paraId="0E863589" w14:textId="1BAE318E" w:rsidR="00E11356" w:rsidRPr="00E11356" w:rsidRDefault="00E11356" w:rsidP="00E11356">
      <w:pPr>
        <w:numPr>
          <w:ilvl w:val="0"/>
          <w:numId w:val="18"/>
        </w:numPr>
      </w:pPr>
      <w:r w:rsidRPr="00E11356">
        <w:rPr>
          <w:b/>
          <w:bCs/>
        </w:rPr>
        <w:t>Capacidad máxima:</w:t>
      </w:r>
      <w:r w:rsidRPr="00E11356">
        <w:t xml:space="preserve"> Aunque el evento sugiere un tope de </w:t>
      </w:r>
      <w:r w:rsidRPr="00E11356">
        <w:t>2</w:t>
      </w:r>
      <w:r w:rsidRPr="00E11356">
        <w:t>0 personas, el tallerista puede solicitar un número menor si la dinámica lo requiere.</w:t>
      </w:r>
    </w:p>
    <w:p w14:paraId="4DC09007" w14:textId="697ABE60" w:rsidR="00E11356" w:rsidRPr="00E11356" w:rsidRDefault="00E11356" w:rsidP="00E11356">
      <w:pPr>
        <w:rPr>
          <w:b/>
          <w:bCs/>
        </w:rPr>
      </w:pPr>
      <w:r w:rsidRPr="00E11356">
        <w:rPr>
          <w:b/>
          <w:bCs/>
        </w:rPr>
        <w:t xml:space="preserve">5. Consideraciones </w:t>
      </w:r>
      <w:r>
        <w:rPr>
          <w:b/>
          <w:bCs/>
        </w:rPr>
        <w:t>f</w:t>
      </w:r>
      <w:r w:rsidRPr="00E11356">
        <w:rPr>
          <w:b/>
          <w:bCs/>
        </w:rPr>
        <w:t>inales</w:t>
      </w:r>
    </w:p>
    <w:p w14:paraId="6F622C6A" w14:textId="77777777" w:rsidR="00E11356" w:rsidRPr="00E11356" w:rsidRDefault="00E11356" w:rsidP="00E11356">
      <w:pPr>
        <w:numPr>
          <w:ilvl w:val="0"/>
          <w:numId w:val="19"/>
        </w:numPr>
      </w:pPr>
      <w:r w:rsidRPr="00E11356">
        <w:rPr>
          <w:b/>
          <w:bCs/>
        </w:rPr>
        <w:t>Declaración de no publicación:</w:t>
      </w:r>
      <w:r w:rsidRPr="00E11356">
        <w:t xml:space="preserve"> Recordar al tallerista que los talleres no serán publicados en las memorias ni transmitidos de forma virtual.</w:t>
      </w:r>
    </w:p>
    <w:p w14:paraId="244ED07A" w14:textId="7ACC9BD5" w:rsidR="00E11356" w:rsidRPr="00E11356" w:rsidRDefault="00E11356" w:rsidP="00E11356">
      <w:pPr>
        <w:numPr>
          <w:ilvl w:val="0"/>
          <w:numId w:val="19"/>
        </w:numPr>
      </w:pPr>
      <w:r w:rsidRPr="00E11356">
        <w:rPr>
          <w:b/>
          <w:bCs/>
        </w:rPr>
        <w:t>Compromiso de asistencia:</w:t>
      </w:r>
      <w:r w:rsidRPr="00E11356">
        <w:t xml:space="preserve"> </w:t>
      </w:r>
      <w:r>
        <w:t>Se certificarán los talleres a los asistentes según firma de asistencia</w:t>
      </w:r>
      <w:r w:rsidRPr="00E11356">
        <w:t>.</w:t>
      </w:r>
    </w:p>
    <w:p w14:paraId="777FE104" w14:textId="77777777" w:rsidR="00255767" w:rsidRPr="00E11356" w:rsidRDefault="00255767" w:rsidP="00E11356"/>
    <w:sectPr w:rsidR="00255767" w:rsidRPr="00E11356" w:rsidSect="00060A13">
      <w:headerReference w:type="default" r:id="rId8"/>
      <w:footerReference w:type="default" r:id="rId9"/>
      <w:pgSz w:w="12240" w:h="15840"/>
      <w:pgMar w:top="2127" w:right="1325" w:bottom="1985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09E4C4" w14:textId="77777777" w:rsidR="000C5BCD" w:rsidRDefault="000C5BCD" w:rsidP="001D5251">
      <w:pPr>
        <w:spacing w:after="0" w:line="240" w:lineRule="auto"/>
      </w:pPr>
      <w:r>
        <w:separator/>
      </w:r>
    </w:p>
  </w:endnote>
  <w:endnote w:type="continuationSeparator" w:id="0">
    <w:p w14:paraId="48013900" w14:textId="77777777" w:rsidR="000C5BCD" w:rsidRDefault="000C5BCD" w:rsidP="001D5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EB27A" w14:textId="77777777" w:rsidR="001D5251" w:rsidRDefault="001D5251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1586702" wp14:editId="27747399">
              <wp:simplePos x="0" y="0"/>
              <wp:positionH relativeFrom="column">
                <wp:posOffset>-473097</wp:posOffset>
              </wp:positionH>
              <wp:positionV relativeFrom="paragraph">
                <wp:posOffset>-282607</wp:posOffset>
              </wp:positionV>
              <wp:extent cx="6704319" cy="15368"/>
              <wp:effectExtent l="0" t="0" r="20955" b="22860"/>
              <wp:wrapNone/>
              <wp:docPr id="1286946940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04319" cy="15368"/>
                      </a:xfrm>
                      <a:prstGeom prst="line">
                        <a:avLst/>
                      </a:prstGeom>
                      <a:ln>
                        <a:solidFill>
                          <a:srgbClr val="003399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6533B1F" id="Conector recto 1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7.25pt,-22.25pt" to="490.65pt,-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" strokecolor="#039" strokeweight="1.5pt">
              <v:stroke joinstyle="miter"/>
            </v:line>
          </w:pict>
        </mc:Fallback>
      </mc:AlternateContent>
    </w:r>
    <w:r w:rsidRPr="001D5251">
      <w:rPr>
        <w:noProof/>
      </w:rPr>
      <w:drawing>
        <wp:anchor distT="0" distB="0" distL="114300" distR="114300" simplePos="0" relativeHeight="251665408" behindDoc="0" locked="0" layoutInCell="1" allowOverlap="1" wp14:anchorId="39836D14" wp14:editId="01FC7076">
          <wp:simplePos x="0" y="0"/>
          <wp:positionH relativeFrom="column">
            <wp:posOffset>5628293</wp:posOffset>
          </wp:positionH>
          <wp:positionV relativeFrom="paragraph">
            <wp:posOffset>-166274</wp:posOffset>
          </wp:positionV>
          <wp:extent cx="549957" cy="629982"/>
          <wp:effectExtent l="0" t="0" r="2540" b="0"/>
          <wp:wrapNone/>
          <wp:docPr id="1701207818" name="Imagen 17" descr="Gráfico&#10;&#10;El contenido generado por IA puede ser incorrecto.">
            <a:extLst xmlns:a="http://schemas.openxmlformats.org/drawingml/2006/main">
              <a:ext uri="{FF2B5EF4-FFF2-40B4-BE49-F238E27FC236}">
                <a16:creationId xmlns:a16="http://schemas.microsoft.com/office/drawing/2014/main" id="{F11AB432-CFCD-F986-8AFC-E411764277A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n 17" descr="Gráfico&#10;&#10;El contenido generado por IA puede ser incorrecto.">
                    <a:extLst>
                      <a:ext uri="{FF2B5EF4-FFF2-40B4-BE49-F238E27FC236}">
                        <a16:creationId xmlns:a16="http://schemas.microsoft.com/office/drawing/2014/main" id="{F11AB432-CFCD-F986-8AFC-E411764277A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899" t="6251" r="11230" b="5693"/>
                  <a:stretch>
                    <a:fillRect/>
                  </a:stretch>
                </pic:blipFill>
                <pic:spPr>
                  <a:xfrm>
                    <a:off x="0" y="0"/>
                    <a:ext cx="549957" cy="6299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D5251">
      <w:rPr>
        <w:noProof/>
      </w:rPr>
      <w:drawing>
        <wp:anchor distT="0" distB="0" distL="114300" distR="114300" simplePos="0" relativeHeight="251667456" behindDoc="0" locked="0" layoutInCell="1" allowOverlap="1" wp14:anchorId="4C730A53" wp14:editId="745FF97A">
          <wp:simplePos x="0" y="0"/>
          <wp:positionH relativeFrom="column">
            <wp:posOffset>4824521</wp:posOffset>
          </wp:positionH>
          <wp:positionV relativeFrom="paragraph">
            <wp:posOffset>-115410</wp:posOffset>
          </wp:positionV>
          <wp:extent cx="702310" cy="541655"/>
          <wp:effectExtent l="0" t="0" r="2540" b="0"/>
          <wp:wrapNone/>
          <wp:docPr id="249367902" name="Imagen 25" descr="Texto&#10;&#10;El contenido generado por IA puede ser incorrecto.">
            <a:extLst xmlns:a="http://schemas.openxmlformats.org/drawingml/2006/main">
              <a:ext uri="{FF2B5EF4-FFF2-40B4-BE49-F238E27FC236}">
                <a16:creationId xmlns:a16="http://schemas.microsoft.com/office/drawing/2014/main" id="{50991221-A974-8081-E039-568649158C9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5" descr="Texto&#10;&#10;El contenido generado por IA puede ser incorrecto.">
                    <a:extLst>
                      <a:ext uri="{FF2B5EF4-FFF2-40B4-BE49-F238E27FC236}">
                        <a16:creationId xmlns:a16="http://schemas.microsoft.com/office/drawing/2014/main" id="{50991221-A974-8081-E039-568649158C9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18" t="10743" r="17734" b="12270"/>
                  <a:stretch>
                    <a:fillRect/>
                  </a:stretch>
                </pic:blipFill>
                <pic:spPr>
                  <a:xfrm>
                    <a:off x="0" y="0"/>
                    <a:ext cx="702310" cy="541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D5251">
      <w:rPr>
        <w:noProof/>
      </w:rPr>
      <w:drawing>
        <wp:anchor distT="0" distB="0" distL="114300" distR="114300" simplePos="0" relativeHeight="251666432" behindDoc="0" locked="0" layoutInCell="1" allowOverlap="1" wp14:anchorId="20F2C0AC" wp14:editId="1BD649FF">
          <wp:simplePos x="0" y="0"/>
          <wp:positionH relativeFrom="column">
            <wp:posOffset>4047564</wp:posOffset>
          </wp:positionH>
          <wp:positionV relativeFrom="paragraph">
            <wp:posOffset>-168275</wp:posOffset>
          </wp:positionV>
          <wp:extent cx="774065" cy="612140"/>
          <wp:effectExtent l="0" t="0" r="6985" b="0"/>
          <wp:wrapNone/>
          <wp:docPr id="365302822" name="Imagen 21" descr="Imagen que contiene Diagrama&#10;&#10;El contenido generado por IA puede ser incorrecto.">
            <a:extLst xmlns:a="http://schemas.openxmlformats.org/drawingml/2006/main">
              <a:ext uri="{FF2B5EF4-FFF2-40B4-BE49-F238E27FC236}">
                <a16:creationId xmlns:a16="http://schemas.microsoft.com/office/drawing/2014/main" id="{540F59F6-5A6C-37AE-02BA-90A9331972C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n 21" descr="Imagen que contiene Diagrama&#10;&#10;El contenido generado por IA puede ser incorrecto.">
                    <a:extLst>
                      <a:ext uri="{FF2B5EF4-FFF2-40B4-BE49-F238E27FC236}">
                        <a16:creationId xmlns:a16="http://schemas.microsoft.com/office/drawing/2014/main" id="{540F59F6-5A6C-37AE-02BA-90A9331972C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057" t="18782" r="17408" b="20044"/>
                  <a:stretch>
                    <a:fillRect/>
                  </a:stretch>
                </pic:blipFill>
                <pic:spPr>
                  <a:xfrm>
                    <a:off x="0" y="0"/>
                    <a:ext cx="774065" cy="612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D5251">
      <w:rPr>
        <w:noProof/>
      </w:rPr>
      <w:drawing>
        <wp:anchor distT="0" distB="0" distL="114300" distR="114300" simplePos="0" relativeHeight="251668480" behindDoc="0" locked="0" layoutInCell="1" allowOverlap="1" wp14:anchorId="06E1885E" wp14:editId="153931A1">
          <wp:simplePos x="0" y="0"/>
          <wp:positionH relativeFrom="column">
            <wp:posOffset>2873807</wp:posOffset>
          </wp:positionH>
          <wp:positionV relativeFrom="paragraph">
            <wp:posOffset>-143036</wp:posOffset>
          </wp:positionV>
          <wp:extent cx="1132205" cy="594360"/>
          <wp:effectExtent l="0" t="0" r="0" b="0"/>
          <wp:wrapNone/>
          <wp:docPr id="654016946" name="Imagen 29" descr="Interfaz de usuario gráfica&#10;&#10;El contenido generado por IA puede ser incorrecto.">
            <a:extLst xmlns:a="http://schemas.openxmlformats.org/drawingml/2006/main">
              <a:ext uri="{FF2B5EF4-FFF2-40B4-BE49-F238E27FC236}">
                <a16:creationId xmlns:a16="http://schemas.microsoft.com/office/drawing/2014/main" id="{66B69386-5AB2-6A82-D375-E8720B71C90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n 29" descr="Interfaz de usuario gráfica&#10;&#10;El contenido generado por IA puede ser incorrecto.">
                    <a:extLst>
                      <a:ext uri="{FF2B5EF4-FFF2-40B4-BE49-F238E27FC236}">
                        <a16:creationId xmlns:a16="http://schemas.microsoft.com/office/drawing/2014/main" id="{66B69386-5AB2-6A82-D375-E8720B71C90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1" r="55447" b="16424"/>
                  <a:stretch>
                    <a:fillRect/>
                  </a:stretch>
                </pic:blipFill>
                <pic:spPr>
                  <a:xfrm>
                    <a:off x="0" y="0"/>
                    <a:ext cx="1132205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D5251">
      <w:rPr>
        <w:noProof/>
      </w:rPr>
      <w:drawing>
        <wp:anchor distT="0" distB="0" distL="114300" distR="114300" simplePos="0" relativeHeight="251663360" behindDoc="0" locked="0" layoutInCell="1" allowOverlap="1" wp14:anchorId="4E3198CC" wp14:editId="5FBFA37F">
          <wp:simplePos x="0" y="0"/>
          <wp:positionH relativeFrom="column">
            <wp:posOffset>2135206</wp:posOffset>
          </wp:positionH>
          <wp:positionV relativeFrom="paragraph">
            <wp:posOffset>-169289</wp:posOffset>
          </wp:positionV>
          <wp:extent cx="702310" cy="675640"/>
          <wp:effectExtent l="0" t="0" r="2540" b="0"/>
          <wp:wrapNone/>
          <wp:docPr id="131152377" name="Imagen 27" descr="Logotipo&#10;&#10;El contenido generado por IA puede ser incorrecto.">
            <a:extLst xmlns:a="http://schemas.openxmlformats.org/drawingml/2006/main">
              <a:ext uri="{FF2B5EF4-FFF2-40B4-BE49-F238E27FC236}">
                <a16:creationId xmlns:a16="http://schemas.microsoft.com/office/drawing/2014/main" id="{16331814-831E-547B-C056-28FC492D77D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n 27" descr="Logotipo&#10;&#10;El contenido generado por IA puede ser incorrecto.">
                    <a:extLst>
                      <a:ext uri="{FF2B5EF4-FFF2-40B4-BE49-F238E27FC236}">
                        <a16:creationId xmlns:a16="http://schemas.microsoft.com/office/drawing/2014/main" id="{16331814-831E-547B-C056-28FC492D77D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38" t="23468" r="56346" b="23842"/>
                  <a:stretch>
                    <a:fillRect/>
                  </a:stretch>
                </pic:blipFill>
                <pic:spPr>
                  <a:xfrm>
                    <a:off x="0" y="0"/>
                    <a:ext cx="702310" cy="675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D5251">
      <w:rPr>
        <w:noProof/>
      </w:rPr>
      <w:drawing>
        <wp:anchor distT="0" distB="0" distL="114300" distR="114300" simplePos="0" relativeHeight="251661312" behindDoc="0" locked="0" layoutInCell="1" allowOverlap="1" wp14:anchorId="55F033B9" wp14:editId="7AFD3252">
          <wp:simplePos x="0" y="0"/>
          <wp:positionH relativeFrom="column">
            <wp:posOffset>1260475</wp:posOffset>
          </wp:positionH>
          <wp:positionV relativeFrom="paragraph">
            <wp:posOffset>-112998</wp:posOffset>
          </wp:positionV>
          <wp:extent cx="818515" cy="594360"/>
          <wp:effectExtent l="0" t="0" r="635" b="0"/>
          <wp:wrapNone/>
          <wp:docPr id="1174679444" name="Imagen 19" descr="Logotipo&#10;&#10;El contenido generado por IA puede ser incorrecto.">
            <a:extLst xmlns:a="http://schemas.openxmlformats.org/drawingml/2006/main">
              <a:ext uri="{FF2B5EF4-FFF2-40B4-BE49-F238E27FC236}">
                <a16:creationId xmlns:a16="http://schemas.microsoft.com/office/drawing/2014/main" id="{4082FAF9-C1CF-2A36-E6FE-6AAD884708E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n 19" descr="Logotipo&#10;&#10;El contenido generado por IA puede ser incorrecto.">
                    <a:extLst>
                      <a:ext uri="{FF2B5EF4-FFF2-40B4-BE49-F238E27FC236}">
                        <a16:creationId xmlns:a16="http://schemas.microsoft.com/office/drawing/2014/main" id="{4082FAF9-C1CF-2A36-E6FE-6AAD884708E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8515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D5251">
      <w:rPr>
        <w:noProof/>
      </w:rPr>
      <w:drawing>
        <wp:anchor distT="0" distB="0" distL="114300" distR="114300" simplePos="0" relativeHeight="251662336" behindDoc="0" locked="0" layoutInCell="1" allowOverlap="1" wp14:anchorId="5E806621" wp14:editId="7EDAE104">
          <wp:simplePos x="0" y="0"/>
          <wp:positionH relativeFrom="column">
            <wp:posOffset>516223</wp:posOffset>
          </wp:positionH>
          <wp:positionV relativeFrom="paragraph">
            <wp:posOffset>-189865</wp:posOffset>
          </wp:positionV>
          <wp:extent cx="774065" cy="655320"/>
          <wp:effectExtent l="0" t="0" r="0" b="0"/>
          <wp:wrapNone/>
          <wp:docPr id="208799226" name="Imagen 23" descr="Forma&#10;&#10;El contenido generado por IA puede ser incorrecto.">
            <a:extLst xmlns:a="http://schemas.openxmlformats.org/drawingml/2006/main">
              <a:ext uri="{FF2B5EF4-FFF2-40B4-BE49-F238E27FC236}">
                <a16:creationId xmlns:a16="http://schemas.microsoft.com/office/drawing/2014/main" id="{C33F83E5-6C45-F0D6-F564-018B2A62C23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n 23" descr="Forma&#10;&#10;El contenido generado por IA puede ser incorrecto.">
                    <a:extLst>
                      <a:ext uri="{FF2B5EF4-FFF2-40B4-BE49-F238E27FC236}">
                        <a16:creationId xmlns:a16="http://schemas.microsoft.com/office/drawing/2014/main" id="{C33F83E5-6C45-F0D6-F564-018B2A62C23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836" b="5708"/>
                  <a:stretch>
                    <a:fillRect/>
                  </a:stretch>
                </pic:blipFill>
                <pic:spPr>
                  <a:xfrm>
                    <a:off x="0" y="0"/>
                    <a:ext cx="774065" cy="655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D5251">
      <w:rPr>
        <w:noProof/>
      </w:rPr>
      <w:drawing>
        <wp:anchor distT="0" distB="0" distL="114300" distR="114300" simplePos="0" relativeHeight="251660288" behindDoc="0" locked="0" layoutInCell="1" allowOverlap="1" wp14:anchorId="2DF75F46" wp14:editId="060ECDFC">
          <wp:simplePos x="0" y="0"/>
          <wp:positionH relativeFrom="column">
            <wp:posOffset>-80677</wp:posOffset>
          </wp:positionH>
          <wp:positionV relativeFrom="paragraph">
            <wp:posOffset>-177165</wp:posOffset>
          </wp:positionV>
          <wp:extent cx="629920" cy="629920"/>
          <wp:effectExtent l="0" t="0" r="0" b="0"/>
          <wp:wrapNone/>
          <wp:docPr id="624098690" name="Imagen 15" descr="Logotipo, nombre de la empresa&#10;&#10;El contenido generado por IA puede ser incorrecto.">
            <a:extLst xmlns:a="http://schemas.openxmlformats.org/drawingml/2006/main">
              <a:ext uri="{FF2B5EF4-FFF2-40B4-BE49-F238E27FC236}">
                <a16:creationId xmlns:a16="http://schemas.microsoft.com/office/drawing/2014/main" id="{762CB03E-C785-959C-F3EB-A02D23A093A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15" descr="Logotipo, nombre de la empresa&#10;&#10;El contenido generado por IA puede ser incorrecto.">
                    <a:extLst>
                      <a:ext uri="{FF2B5EF4-FFF2-40B4-BE49-F238E27FC236}">
                        <a16:creationId xmlns:a16="http://schemas.microsoft.com/office/drawing/2014/main" id="{762CB03E-C785-959C-F3EB-A02D23A093A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20" cy="629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D5251">
      <w:rPr>
        <w:noProof/>
      </w:rPr>
      <w:drawing>
        <wp:anchor distT="0" distB="0" distL="114300" distR="114300" simplePos="0" relativeHeight="251659264" behindDoc="0" locked="0" layoutInCell="1" allowOverlap="1" wp14:anchorId="0100EFF4" wp14:editId="1C0207FC">
          <wp:simplePos x="0" y="0"/>
          <wp:positionH relativeFrom="column">
            <wp:posOffset>-499110</wp:posOffset>
          </wp:positionH>
          <wp:positionV relativeFrom="paragraph">
            <wp:posOffset>-156210</wp:posOffset>
          </wp:positionV>
          <wp:extent cx="386626" cy="584789"/>
          <wp:effectExtent l="0" t="0" r="0" b="6350"/>
          <wp:wrapNone/>
          <wp:docPr id="1506491137" name="Imagen 11" descr="Forma, Logotipo, Círculo&#10;&#10;El contenido generado por IA puede ser incorrecto.">
            <a:extLst xmlns:a="http://schemas.openxmlformats.org/drawingml/2006/main">
              <a:ext uri="{FF2B5EF4-FFF2-40B4-BE49-F238E27FC236}">
                <a16:creationId xmlns:a16="http://schemas.microsoft.com/office/drawing/2014/main" id="{CDDB9902-0582-8060-42A0-EC17DAB8BA9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1" descr="Forma, Logotipo, Círculo&#10;&#10;El contenido generado por IA puede ser incorrecto.">
                    <a:extLst>
                      <a:ext uri="{FF2B5EF4-FFF2-40B4-BE49-F238E27FC236}">
                        <a16:creationId xmlns:a16="http://schemas.microsoft.com/office/drawing/2014/main" id="{CDDB9902-0582-8060-42A0-EC17DAB8BA9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6626" cy="5847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C7D7D3" w14:textId="77777777" w:rsidR="000C5BCD" w:rsidRDefault="000C5BCD" w:rsidP="001D5251">
      <w:pPr>
        <w:spacing w:after="0" w:line="240" w:lineRule="auto"/>
      </w:pPr>
      <w:r>
        <w:separator/>
      </w:r>
    </w:p>
  </w:footnote>
  <w:footnote w:type="continuationSeparator" w:id="0">
    <w:p w14:paraId="63D580DF" w14:textId="77777777" w:rsidR="000C5BCD" w:rsidRDefault="000C5BCD" w:rsidP="001D52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204283" w14:textId="2B566E66" w:rsidR="00D824F9" w:rsidRDefault="00060A13" w:rsidP="00A27487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8F93FDF" wp14:editId="17605BEB">
              <wp:simplePos x="0" y="0"/>
              <wp:positionH relativeFrom="column">
                <wp:posOffset>2636732</wp:posOffset>
              </wp:positionH>
              <wp:positionV relativeFrom="paragraph">
                <wp:posOffset>17357</wp:posOffset>
              </wp:positionV>
              <wp:extent cx="3398943" cy="785071"/>
              <wp:effectExtent l="0" t="0" r="0" b="0"/>
              <wp:wrapNone/>
              <wp:docPr id="638722638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98943" cy="78507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B194357" w14:textId="081650BE" w:rsidR="00060A13" w:rsidRPr="00060A13" w:rsidRDefault="00D824F9" w:rsidP="00060A13">
                          <w:pPr>
                            <w:spacing w:after="0" w:line="240" w:lineRule="auto"/>
                            <w:jc w:val="right"/>
                            <w:rPr>
                              <w:color w:val="003399"/>
                              <w:sz w:val="22"/>
                              <w:szCs w:val="22"/>
                            </w:rPr>
                          </w:pPr>
                          <w:r w:rsidRPr="00060A13">
                            <w:rPr>
                              <w:b/>
                              <w:bCs/>
                              <w:color w:val="003399"/>
                              <w:sz w:val="22"/>
                              <w:szCs w:val="22"/>
                            </w:rPr>
                            <w:t>XI Congreso Internacional REPETIC</w:t>
                          </w:r>
                          <w:r w:rsidRPr="00060A13">
                            <w:rPr>
                              <w:color w:val="003399"/>
                              <w:sz w:val="22"/>
                              <w:szCs w:val="22"/>
                            </w:rPr>
                            <w:br/>
                            <w:t>“Innovación educativa con tecnología e IA”</w:t>
                          </w:r>
                          <w:r w:rsidRPr="00060A13">
                            <w:rPr>
                              <w:color w:val="003399"/>
                              <w:sz w:val="22"/>
                              <w:szCs w:val="22"/>
                            </w:rPr>
                            <w:br/>
                          </w:r>
                          <w:r w:rsidR="00060A13" w:rsidRPr="00060A13">
                            <w:rPr>
                              <w:b/>
                              <w:bCs/>
                              <w:color w:val="003399"/>
                              <w:sz w:val="22"/>
                              <w:szCs w:val="22"/>
                              <w:lang w:val="es-MX"/>
                            </w:rPr>
                            <w:t>XII Encuentro de docentes e investigadores en educación en tecnología -EDIET-</w:t>
                          </w:r>
                        </w:p>
                        <w:p w14:paraId="0329A77E" w14:textId="77777777" w:rsidR="00060A13" w:rsidRPr="00060A13" w:rsidRDefault="00060A13" w:rsidP="00060A13">
                          <w:pPr>
                            <w:spacing w:after="0" w:line="240" w:lineRule="auto"/>
                            <w:jc w:val="right"/>
                            <w:rPr>
                              <w:color w:val="003399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F93FD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07.6pt;margin-top:1.35pt;width:267.65pt;height:61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" fillcolor="white [3201]" stroked="f" strokeweight=".5pt">
              <v:textbox>
                <w:txbxContent>
                  <w:p w14:paraId="3B194357" w14:textId="081650BE" w:rsidR="00060A13" w:rsidRPr="00060A13" w:rsidRDefault="00D824F9" w:rsidP="00060A13">
                    <w:pPr>
                      <w:spacing w:after="0" w:line="240" w:lineRule="auto"/>
                      <w:jc w:val="right"/>
                      <w:rPr>
                        <w:color w:val="003399"/>
                        <w:sz w:val="22"/>
                        <w:szCs w:val="22"/>
                      </w:rPr>
                    </w:pPr>
                    <w:r w:rsidRPr="00060A13">
                      <w:rPr>
                        <w:b/>
                        <w:bCs/>
                        <w:color w:val="003399"/>
                        <w:sz w:val="22"/>
                        <w:szCs w:val="22"/>
                      </w:rPr>
                      <w:t>XI Congreso Internacional REPETIC</w:t>
                    </w:r>
                    <w:r w:rsidRPr="00060A13">
                      <w:rPr>
                        <w:color w:val="003399"/>
                        <w:sz w:val="22"/>
                        <w:szCs w:val="22"/>
                      </w:rPr>
                      <w:br/>
                      <w:t>“Innovación educativa con tecnología e IA”</w:t>
                    </w:r>
                    <w:r w:rsidRPr="00060A13">
                      <w:rPr>
                        <w:color w:val="003399"/>
                        <w:sz w:val="22"/>
                        <w:szCs w:val="22"/>
                      </w:rPr>
                      <w:br/>
                    </w:r>
                    <w:r w:rsidR="00060A13" w:rsidRPr="00060A13">
                      <w:rPr>
                        <w:b/>
                        <w:bCs/>
                        <w:color w:val="003399"/>
                        <w:sz w:val="22"/>
                        <w:szCs w:val="22"/>
                        <w:lang w:val="es-MX"/>
                      </w:rPr>
                      <w:t>XII Encuentro de docentes e investigadores en educación en tecnología -EDIET-</w:t>
                    </w:r>
                  </w:p>
                  <w:p w14:paraId="0329A77E" w14:textId="77777777" w:rsidR="00060A13" w:rsidRPr="00060A13" w:rsidRDefault="00060A13" w:rsidP="00060A13">
                    <w:pPr>
                      <w:spacing w:after="0" w:line="240" w:lineRule="auto"/>
                      <w:jc w:val="right"/>
                      <w:rPr>
                        <w:color w:val="003399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="00D824F9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13511F5" wp14:editId="1026C37C">
              <wp:simplePos x="0" y="0"/>
              <wp:positionH relativeFrom="column">
                <wp:posOffset>-192629</wp:posOffset>
              </wp:positionH>
              <wp:positionV relativeFrom="paragraph">
                <wp:posOffset>786547</wp:posOffset>
              </wp:positionV>
              <wp:extent cx="6281697" cy="14737"/>
              <wp:effectExtent l="0" t="0" r="24130" b="23495"/>
              <wp:wrapNone/>
              <wp:docPr id="1527979399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81697" cy="14737"/>
                      </a:xfrm>
                      <a:prstGeom prst="line">
                        <a:avLst/>
                      </a:prstGeom>
                      <a:ln>
                        <a:solidFill>
                          <a:srgbClr val="003399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734E36B" id="Conector recto 1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15pt,61.95pt" to="479.45pt,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" strokecolor="#039" strokeweight="1.5pt">
              <v:stroke joinstyle="miter"/>
            </v:line>
          </w:pict>
        </mc:Fallback>
      </mc:AlternateContent>
    </w:r>
    <w:r w:rsidR="00D824F9" w:rsidRPr="001D5251">
      <w:rPr>
        <w:noProof/>
      </w:rPr>
      <w:drawing>
        <wp:inline distT="0" distB="0" distL="0" distR="0" wp14:anchorId="74338273" wp14:editId="77206890">
          <wp:extent cx="2570406" cy="732777"/>
          <wp:effectExtent l="0" t="0" r="1905" b="0"/>
          <wp:docPr id="1248940409" name="Imagen 9" descr="Interfaz de usuario gráfica, Aplicación&#10;&#10;El contenido generado por IA puede ser incorrecto.">
            <a:extLst xmlns:a="http://schemas.openxmlformats.org/drawingml/2006/main">
              <a:ext uri="{FF2B5EF4-FFF2-40B4-BE49-F238E27FC236}">
                <a16:creationId xmlns:a16="http://schemas.microsoft.com/office/drawing/2014/main" id="{64D2AF7D-F09F-0EA9-F700-05119B85A11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9" descr="Interfaz de usuario gráfica, Aplicación&#10;&#10;El contenido generado por IA puede ser incorrecto.">
                    <a:extLst>
                      <a:ext uri="{FF2B5EF4-FFF2-40B4-BE49-F238E27FC236}">
                        <a16:creationId xmlns:a16="http://schemas.microsoft.com/office/drawing/2014/main" id="{64D2AF7D-F09F-0EA9-F700-05119B85A11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77" t="22762" r="5095" b="27047"/>
                  <a:stretch>
                    <a:fillRect/>
                  </a:stretch>
                </pic:blipFill>
                <pic:spPr>
                  <a:xfrm>
                    <a:off x="0" y="0"/>
                    <a:ext cx="2570406" cy="7327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F267E"/>
    <w:multiLevelType w:val="hybridMultilevel"/>
    <w:tmpl w:val="CA467C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C1D52"/>
    <w:multiLevelType w:val="hybridMultilevel"/>
    <w:tmpl w:val="1B2246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F2ABD"/>
    <w:multiLevelType w:val="multilevel"/>
    <w:tmpl w:val="B1D6D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613106"/>
    <w:multiLevelType w:val="multilevel"/>
    <w:tmpl w:val="020A8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7A5F08"/>
    <w:multiLevelType w:val="hybridMultilevel"/>
    <w:tmpl w:val="1160DE3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AD4F3D"/>
    <w:multiLevelType w:val="multilevel"/>
    <w:tmpl w:val="4C525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A52F26"/>
    <w:multiLevelType w:val="multilevel"/>
    <w:tmpl w:val="0BB68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3C4737"/>
    <w:multiLevelType w:val="multilevel"/>
    <w:tmpl w:val="9E28E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9D556B"/>
    <w:multiLevelType w:val="multilevel"/>
    <w:tmpl w:val="86BE8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E76D5F"/>
    <w:multiLevelType w:val="hybridMultilevel"/>
    <w:tmpl w:val="4A2CEE5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13DDD"/>
    <w:multiLevelType w:val="multilevel"/>
    <w:tmpl w:val="288E3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343D93"/>
    <w:multiLevelType w:val="multilevel"/>
    <w:tmpl w:val="FC54C4E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CD599A"/>
    <w:multiLevelType w:val="multilevel"/>
    <w:tmpl w:val="8348F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5241D7B"/>
    <w:multiLevelType w:val="multilevel"/>
    <w:tmpl w:val="6D3E5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5706AD1"/>
    <w:multiLevelType w:val="multilevel"/>
    <w:tmpl w:val="4B2A0F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77E4D4D"/>
    <w:multiLevelType w:val="multilevel"/>
    <w:tmpl w:val="B52CC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894490"/>
    <w:multiLevelType w:val="hybridMultilevel"/>
    <w:tmpl w:val="01F0C96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B044EE"/>
    <w:multiLevelType w:val="multilevel"/>
    <w:tmpl w:val="2990C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8" w15:restartNumberingAfterBreak="0">
    <w:nsid w:val="71B508C4"/>
    <w:multiLevelType w:val="multilevel"/>
    <w:tmpl w:val="F214B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41380352">
    <w:abstractNumId w:val="5"/>
  </w:num>
  <w:num w:numId="2" w16cid:durableId="1829638251">
    <w:abstractNumId w:val="3"/>
  </w:num>
  <w:num w:numId="3" w16cid:durableId="1317761808">
    <w:abstractNumId w:val="0"/>
  </w:num>
  <w:num w:numId="4" w16cid:durableId="1300185827">
    <w:abstractNumId w:val="9"/>
  </w:num>
  <w:num w:numId="5" w16cid:durableId="787116406">
    <w:abstractNumId w:val="4"/>
  </w:num>
  <w:num w:numId="6" w16cid:durableId="480998864">
    <w:abstractNumId w:val="8"/>
  </w:num>
  <w:num w:numId="7" w16cid:durableId="653804566">
    <w:abstractNumId w:val="2"/>
  </w:num>
  <w:num w:numId="8" w16cid:durableId="266742791">
    <w:abstractNumId w:val="12"/>
  </w:num>
  <w:num w:numId="9" w16cid:durableId="1529099755">
    <w:abstractNumId w:val="7"/>
  </w:num>
  <w:num w:numId="10" w16cid:durableId="297609791">
    <w:abstractNumId w:val="17"/>
  </w:num>
  <w:num w:numId="11" w16cid:durableId="1851067081">
    <w:abstractNumId w:val="16"/>
  </w:num>
  <w:num w:numId="12" w16cid:durableId="2033677966">
    <w:abstractNumId w:val="11"/>
  </w:num>
  <w:num w:numId="13" w16cid:durableId="1062869856">
    <w:abstractNumId w:val="14"/>
  </w:num>
  <w:num w:numId="14" w16cid:durableId="2024815863">
    <w:abstractNumId w:val="1"/>
  </w:num>
  <w:num w:numId="15" w16cid:durableId="1722434069">
    <w:abstractNumId w:val="13"/>
  </w:num>
  <w:num w:numId="16" w16cid:durableId="646667711">
    <w:abstractNumId w:val="18"/>
  </w:num>
  <w:num w:numId="17" w16cid:durableId="143162464">
    <w:abstractNumId w:val="6"/>
  </w:num>
  <w:num w:numId="18" w16cid:durableId="1045836294">
    <w:abstractNumId w:val="10"/>
  </w:num>
  <w:num w:numId="19" w16cid:durableId="16375656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524"/>
    <w:rsid w:val="00002946"/>
    <w:rsid w:val="00002D23"/>
    <w:rsid w:val="00060A13"/>
    <w:rsid w:val="000875B4"/>
    <w:rsid w:val="000928C7"/>
    <w:rsid w:val="000C2C94"/>
    <w:rsid w:val="000C5BCD"/>
    <w:rsid w:val="000C6D44"/>
    <w:rsid w:val="000D77EF"/>
    <w:rsid w:val="00105ADE"/>
    <w:rsid w:val="00110703"/>
    <w:rsid w:val="00135033"/>
    <w:rsid w:val="00190D8E"/>
    <w:rsid w:val="001964E3"/>
    <w:rsid w:val="001A0603"/>
    <w:rsid w:val="001A2524"/>
    <w:rsid w:val="001C79BB"/>
    <w:rsid w:val="001D5251"/>
    <w:rsid w:val="00201C05"/>
    <w:rsid w:val="00235353"/>
    <w:rsid w:val="00255767"/>
    <w:rsid w:val="002653A1"/>
    <w:rsid w:val="00277CF5"/>
    <w:rsid w:val="00293E67"/>
    <w:rsid w:val="002A0C68"/>
    <w:rsid w:val="002C0CD4"/>
    <w:rsid w:val="003072E7"/>
    <w:rsid w:val="003869BF"/>
    <w:rsid w:val="003A683B"/>
    <w:rsid w:val="003C244E"/>
    <w:rsid w:val="003F0281"/>
    <w:rsid w:val="0049520B"/>
    <w:rsid w:val="004B1926"/>
    <w:rsid w:val="004E3C1D"/>
    <w:rsid w:val="004E5452"/>
    <w:rsid w:val="004F2881"/>
    <w:rsid w:val="0056122E"/>
    <w:rsid w:val="005A74DC"/>
    <w:rsid w:val="005C12D0"/>
    <w:rsid w:val="005F3EEC"/>
    <w:rsid w:val="005F5084"/>
    <w:rsid w:val="005F5B24"/>
    <w:rsid w:val="0068417C"/>
    <w:rsid w:val="006B594E"/>
    <w:rsid w:val="006E2A41"/>
    <w:rsid w:val="006E5BC1"/>
    <w:rsid w:val="00711092"/>
    <w:rsid w:val="007236F3"/>
    <w:rsid w:val="00743395"/>
    <w:rsid w:val="007A54DF"/>
    <w:rsid w:val="007D37B8"/>
    <w:rsid w:val="007F3E7C"/>
    <w:rsid w:val="00802992"/>
    <w:rsid w:val="00803C9E"/>
    <w:rsid w:val="00813FCF"/>
    <w:rsid w:val="008211D4"/>
    <w:rsid w:val="00827962"/>
    <w:rsid w:val="00834703"/>
    <w:rsid w:val="00843381"/>
    <w:rsid w:val="00852159"/>
    <w:rsid w:val="00854092"/>
    <w:rsid w:val="0088021C"/>
    <w:rsid w:val="008818B2"/>
    <w:rsid w:val="008E5191"/>
    <w:rsid w:val="0092276F"/>
    <w:rsid w:val="0095244E"/>
    <w:rsid w:val="0095256B"/>
    <w:rsid w:val="00955574"/>
    <w:rsid w:val="0099106D"/>
    <w:rsid w:val="00993F11"/>
    <w:rsid w:val="009962C7"/>
    <w:rsid w:val="009C0F5F"/>
    <w:rsid w:val="00A053B0"/>
    <w:rsid w:val="00A27487"/>
    <w:rsid w:val="00AD3891"/>
    <w:rsid w:val="00B12B53"/>
    <w:rsid w:val="00B17B13"/>
    <w:rsid w:val="00B2153D"/>
    <w:rsid w:val="00B33E32"/>
    <w:rsid w:val="00B42832"/>
    <w:rsid w:val="00B6677B"/>
    <w:rsid w:val="00B71491"/>
    <w:rsid w:val="00B725AB"/>
    <w:rsid w:val="00B7347B"/>
    <w:rsid w:val="00BB1189"/>
    <w:rsid w:val="00C05CA5"/>
    <w:rsid w:val="00C05DBE"/>
    <w:rsid w:val="00C075D2"/>
    <w:rsid w:val="00C4507F"/>
    <w:rsid w:val="00C654B8"/>
    <w:rsid w:val="00C962DA"/>
    <w:rsid w:val="00CB1BC1"/>
    <w:rsid w:val="00CD0783"/>
    <w:rsid w:val="00CD45D2"/>
    <w:rsid w:val="00CD5F32"/>
    <w:rsid w:val="00CD7E60"/>
    <w:rsid w:val="00D23D1E"/>
    <w:rsid w:val="00D273D7"/>
    <w:rsid w:val="00D705BA"/>
    <w:rsid w:val="00D824F9"/>
    <w:rsid w:val="00D9601D"/>
    <w:rsid w:val="00DA6C1A"/>
    <w:rsid w:val="00DE23B0"/>
    <w:rsid w:val="00DE64D4"/>
    <w:rsid w:val="00DE7C05"/>
    <w:rsid w:val="00E07531"/>
    <w:rsid w:val="00E11356"/>
    <w:rsid w:val="00E240DA"/>
    <w:rsid w:val="00E31B37"/>
    <w:rsid w:val="00E45389"/>
    <w:rsid w:val="00E91930"/>
    <w:rsid w:val="00F43EF9"/>
    <w:rsid w:val="00F46582"/>
    <w:rsid w:val="00F9202B"/>
    <w:rsid w:val="00FF3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3AAFD7"/>
  <w15:chartTrackingRefBased/>
  <w15:docId w15:val="{4D629D0D-27CA-458C-8E6E-26360994C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5B24"/>
  </w:style>
  <w:style w:type="paragraph" w:styleId="Ttulo1">
    <w:name w:val="heading 1"/>
    <w:basedOn w:val="Normal"/>
    <w:next w:val="Normal"/>
    <w:link w:val="Ttulo1Car"/>
    <w:uiPriority w:val="9"/>
    <w:qFormat/>
    <w:rsid w:val="001D52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D52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D52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D52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D52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D52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D52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D52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D52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D52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1D52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D52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D525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D525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D525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D525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D525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D525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D52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D52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D52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D52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D52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D525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D525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D525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D52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D525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D525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1D52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5251"/>
  </w:style>
  <w:style w:type="paragraph" w:styleId="Piedepgina">
    <w:name w:val="footer"/>
    <w:basedOn w:val="Normal"/>
    <w:link w:val="PiedepginaCar"/>
    <w:uiPriority w:val="99"/>
    <w:unhideWhenUsed/>
    <w:rsid w:val="001D52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5251"/>
  </w:style>
  <w:style w:type="paragraph" w:styleId="NormalWeb">
    <w:name w:val="Normal (Web)"/>
    <w:basedOn w:val="Normal"/>
    <w:uiPriority w:val="99"/>
    <w:semiHidden/>
    <w:unhideWhenUsed/>
    <w:rsid w:val="00A27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CO"/>
      <w14:ligatures w14:val="none"/>
    </w:rPr>
  </w:style>
  <w:style w:type="character" w:styleId="Hipervnculo">
    <w:name w:val="Hyperlink"/>
    <w:basedOn w:val="Fuentedeprrafopredeter"/>
    <w:uiPriority w:val="99"/>
    <w:unhideWhenUsed/>
    <w:rsid w:val="002A0C68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A0C68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C654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11070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5C12D0"/>
    <w:rPr>
      <w:color w:val="96607D" w:themeColor="followedHyperlink"/>
      <w:u w:val="single"/>
    </w:rPr>
  </w:style>
  <w:style w:type="table" w:styleId="Tablaconcuadrcula1clara-nfasis1">
    <w:name w:val="Grid Table 1 Light Accent 1"/>
    <w:basedOn w:val="Tablanormal"/>
    <w:uiPriority w:val="46"/>
    <w:rsid w:val="005F5B24"/>
    <w:pPr>
      <w:spacing w:after="0" w:line="240" w:lineRule="auto"/>
    </w:p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Mi%20unidad\AInform&#225;tica\REDES\REPETIC\Congreso%202026%20Unicor\Documentos\Presentaci&#243;n%20REPETIC%202026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82787B-526A-4308-8C0C-A2BCDA5D5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Presentación REPETIC 2026</Template>
  <TotalTime>7</TotalTime>
  <Pages>2</Pages>
  <Words>299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Muñoz</dc:creator>
  <cp:keywords/>
  <dc:description/>
  <cp:lastModifiedBy>Isabel Muñoz</cp:lastModifiedBy>
  <cp:revision>3</cp:revision>
  <dcterms:created xsi:type="dcterms:W3CDTF">2026-03-25T16:07:00Z</dcterms:created>
  <dcterms:modified xsi:type="dcterms:W3CDTF">2026-03-25T16:14:00Z</dcterms:modified>
</cp:coreProperties>
</file>